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E365" w14:textId="3156B4F0" w:rsidR="00A00718" w:rsidRPr="00612A36" w:rsidRDefault="007F5788" w:rsidP="003B497D">
      <w:pPr>
        <w:pStyle w:val="Title"/>
        <w:pBdr>
          <w:bottom w:val="single" w:sz="8" w:space="1" w:color="auto"/>
        </w:pBdr>
        <w:rPr>
          <w:color w:val="auto"/>
          <w:lang w:val="fi-FI"/>
        </w:rPr>
      </w:pPr>
      <w:sdt>
        <w:sdtPr>
          <w:rPr>
            <w:color w:val="auto"/>
            <w:lang w:val="fi-FI"/>
          </w:rPr>
          <w:alias w:val="Title"/>
          <w:tag w:val=""/>
          <w:id w:val="-456414195"/>
          <w:placeholder>
            <w:docPart w:val="35EDF1D7F3564660B48BA03178BDFB2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proofErr w:type="spellStart"/>
          <w:r w:rsidR="00AB3C93" w:rsidRPr="00612A36">
            <w:rPr>
              <w:color w:val="auto"/>
              <w:lang w:val="fi-FI"/>
            </w:rPr>
            <w:t>Bilaga</w:t>
          </w:r>
          <w:proofErr w:type="spellEnd"/>
          <w:r w:rsidR="00AB3C93" w:rsidRPr="00612A36">
            <w:rPr>
              <w:color w:val="auto"/>
              <w:lang w:val="fi-FI"/>
            </w:rPr>
            <w:t xml:space="preserve"> C - </w:t>
          </w:r>
          <w:r w:rsidR="00C20F2B" w:rsidRPr="00612A36">
            <w:rPr>
              <w:color w:val="auto"/>
              <w:lang w:val="fi-FI"/>
            </w:rPr>
            <w:t xml:space="preserve">MEPS </w:t>
          </w:r>
          <w:r w:rsidR="009A5248" w:rsidRPr="00612A36">
            <w:rPr>
              <w:color w:val="auto"/>
              <w:lang w:val="fi-FI"/>
            </w:rPr>
            <w:t>Vuokralaitelistaus</w:t>
          </w:r>
        </w:sdtContent>
      </w:sdt>
    </w:p>
    <w:bookmarkStart w:id="0" w:name="_Toc70948680" w:displacedByCustomXml="next"/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504863728"/>
        <w:docPartObj>
          <w:docPartGallery w:val="Table of Contents"/>
          <w:docPartUnique/>
        </w:docPartObj>
      </w:sdtPr>
      <w:sdtEndPr/>
      <w:sdtContent>
        <w:p w14:paraId="61DFC80E" w14:textId="2CA7E820" w:rsidR="00535563" w:rsidRPr="00612A36" w:rsidRDefault="00612A36" w:rsidP="00535563">
          <w:pPr>
            <w:pStyle w:val="TOCHeading"/>
            <w:numPr>
              <w:ilvl w:val="0"/>
              <w:numId w:val="0"/>
            </w:numPr>
            <w:ind w:left="432"/>
            <w:rPr>
              <w:rStyle w:val="Heading1Char"/>
              <w:lang w:val="fi-FI"/>
            </w:rPr>
          </w:pPr>
          <w:r w:rsidRPr="00612A36">
            <w:rPr>
              <w:rStyle w:val="Heading1Char"/>
              <w:lang w:val="fi-FI"/>
            </w:rPr>
            <w:t>Si</w:t>
          </w:r>
          <w:r>
            <w:rPr>
              <w:rStyle w:val="Heading1Char"/>
              <w:lang w:val="fi-FI"/>
            </w:rPr>
            <w:t>sältö</w:t>
          </w:r>
        </w:p>
        <w:p w14:paraId="215AF63E" w14:textId="39E0B246" w:rsidR="00B72A78" w:rsidRDefault="00535563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300394" w:history="1">
            <w:r w:rsidR="00B72A78" w:rsidRPr="00607F3A">
              <w:rPr>
                <w:rStyle w:val="Hyperlink"/>
                <w:noProof/>
              </w:rPr>
              <w:t>1</w:t>
            </w:r>
            <w:r w:rsidR="00B72A7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B72A78" w:rsidRPr="00607F3A">
              <w:rPr>
                <w:rStyle w:val="Hyperlink"/>
                <w:noProof/>
              </w:rPr>
              <w:t>Tarkoitus</w:t>
            </w:r>
            <w:r w:rsidR="00B72A78">
              <w:rPr>
                <w:noProof/>
                <w:webHidden/>
              </w:rPr>
              <w:tab/>
            </w:r>
            <w:r w:rsidR="00B72A78">
              <w:rPr>
                <w:noProof/>
                <w:webHidden/>
              </w:rPr>
              <w:fldChar w:fldCharType="begin"/>
            </w:r>
            <w:r w:rsidR="00B72A78">
              <w:rPr>
                <w:noProof/>
                <w:webHidden/>
              </w:rPr>
              <w:instrText xml:space="preserve"> PAGEREF _Toc74300394 \h </w:instrText>
            </w:r>
            <w:r w:rsidR="00B72A78">
              <w:rPr>
                <w:noProof/>
                <w:webHidden/>
              </w:rPr>
            </w:r>
            <w:r w:rsidR="00B72A78">
              <w:rPr>
                <w:noProof/>
                <w:webHidden/>
              </w:rPr>
              <w:fldChar w:fldCharType="separate"/>
            </w:r>
            <w:r w:rsidR="00B72A78">
              <w:rPr>
                <w:noProof/>
                <w:webHidden/>
              </w:rPr>
              <w:t>2</w:t>
            </w:r>
            <w:r w:rsidR="00B72A78">
              <w:rPr>
                <w:noProof/>
                <w:webHidden/>
              </w:rPr>
              <w:fldChar w:fldCharType="end"/>
            </w:r>
          </w:hyperlink>
        </w:p>
        <w:p w14:paraId="39A57254" w14:textId="398DF30C" w:rsidR="00B72A78" w:rsidRDefault="007F5788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4300395" w:history="1">
            <w:r w:rsidR="00B72A78" w:rsidRPr="00607F3A">
              <w:rPr>
                <w:rStyle w:val="Hyperlink"/>
                <w:noProof/>
              </w:rPr>
              <w:t>2</w:t>
            </w:r>
            <w:r w:rsidR="00B72A7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B72A78" w:rsidRPr="00607F3A">
              <w:rPr>
                <w:rStyle w:val="Hyperlink"/>
                <w:noProof/>
              </w:rPr>
              <w:t>MEPS-vuokralaitelistaus</w:t>
            </w:r>
            <w:r w:rsidR="00B72A78">
              <w:rPr>
                <w:noProof/>
                <w:webHidden/>
              </w:rPr>
              <w:tab/>
            </w:r>
            <w:r w:rsidR="00B72A78">
              <w:rPr>
                <w:noProof/>
                <w:webHidden/>
              </w:rPr>
              <w:fldChar w:fldCharType="begin"/>
            </w:r>
            <w:r w:rsidR="00B72A78">
              <w:rPr>
                <w:noProof/>
                <w:webHidden/>
              </w:rPr>
              <w:instrText xml:space="preserve"> PAGEREF _Toc74300395 \h </w:instrText>
            </w:r>
            <w:r w:rsidR="00B72A78">
              <w:rPr>
                <w:noProof/>
                <w:webHidden/>
              </w:rPr>
            </w:r>
            <w:r w:rsidR="00B72A78">
              <w:rPr>
                <w:noProof/>
                <w:webHidden/>
              </w:rPr>
              <w:fldChar w:fldCharType="separate"/>
            </w:r>
            <w:r w:rsidR="00B72A78">
              <w:rPr>
                <w:noProof/>
                <w:webHidden/>
              </w:rPr>
              <w:t>2</w:t>
            </w:r>
            <w:r w:rsidR="00B72A78">
              <w:rPr>
                <w:noProof/>
                <w:webHidden/>
              </w:rPr>
              <w:fldChar w:fldCharType="end"/>
            </w:r>
          </w:hyperlink>
        </w:p>
        <w:p w14:paraId="610A9CF2" w14:textId="1B1FD723" w:rsidR="00535563" w:rsidRDefault="00535563">
          <w:r>
            <w:rPr>
              <w:b/>
              <w:bCs/>
            </w:rPr>
            <w:fldChar w:fldCharType="end"/>
          </w:r>
        </w:p>
      </w:sdtContent>
    </w:sdt>
    <w:p w14:paraId="116F4D13" w14:textId="77777777" w:rsidR="004D1A9F" w:rsidRDefault="004D1A9F">
      <w:pPr>
        <w:rPr>
          <w:rFonts w:eastAsiaTheme="majorEastAsia"/>
          <w:b/>
          <w:bCs/>
          <w:color w:val="000000" w:themeColor="text1"/>
          <w:sz w:val="32"/>
          <w:szCs w:val="28"/>
        </w:rPr>
      </w:pPr>
      <w:r>
        <w:br w:type="page"/>
      </w:r>
    </w:p>
    <w:p w14:paraId="4F546A37" w14:textId="4908E1FE" w:rsidR="00F8151F" w:rsidRDefault="00612A36" w:rsidP="00F8151F">
      <w:pPr>
        <w:pStyle w:val="Heading1"/>
      </w:pPr>
      <w:bookmarkStart w:id="1" w:name="_Toc74300394"/>
      <w:bookmarkEnd w:id="0"/>
      <w:proofErr w:type="spellStart"/>
      <w:r>
        <w:lastRenderedPageBreak/>
        <w:t>Tarkoitus</w:t>
      </w:r>
      <w:bookmarkEnd w:id="1"/>
      <w:proofErr w:type="spellEnd"/>
    </w:p>
    <w:p w14:paraId="7B20C8BE" w14:textId="270AF594" w:rsidR="00612A36" w:rsidRPr="00641CD3" w:rsidRDefault="00612A36" w:rsidP="00F8151F">
      <w:pPr>
        <w:rPr>
          <w:lang w:val="fi-FI"/>
        </w:rPr>
      </w:pPr>
      <w:r w:rsidRPr="00612A36">
        <w:rPr>
          <w:lang w:val="fi-FI"/>
        </w:rPr>
        <w:t xml:space="preserve">MEPS-vuokralaitelistaus on osa </w:t>
      </w:r>
      <w:proofErr w:type="spellStart"/>
      <w:r w:rsidRPr="00612A36">
        <w:rPr>
          <w:lang w:val="fi-FI"/>
        </w:rPr>
        <w:t>M</w:t>
      </w:r>
      <w:r>
        <w:rPr>
          <w:lang w:val="fi-FI"/>
        </w:rPr>
        <w:t>EPSin</w:t>
      </w:r>
      <w:proofErr w:type="spellEnd"/>
      <w:r>
        <w:rPr>
          <w:lang w:val="fi-FI"/>
        </w:rPr>
        <w:t xml:space="preserve"> säännöstöä</w:t>
      </w:r>
      <w:r w:rsidR="003B4235">
        <w:rPr>
          <w:lang w:val="fi-FI"/>
        </w:rPr>
        <w:t xml:space="preserve">. </w:t>
      </w:r>
      <w:r w:rsidR="003B4235" w:rsidRPr="00641CD3">
        <w:rPr>
          <w:lang w:val="fi-FI"/>
        </w:rPr>
        <w:t xml:space="preserve">Vuokralaitelistauksen tarkoituksena on </w:t>
      </w:r>
      <w:r w:rsidR="002F37BF">
        <w:rPr>
          <w:lang w:val="fi-FI"/>
        </w:rPr>
        <w:t>selventää</w:t>
      </w:r>
      <w:r w:rsidR="00641CD3" w:rsidRPr="00641CD3">
        <w:rPr>
          <w:lang w:val="fi-FI"/>
        </w:rPr>
        <w:t xml:space="preserve"> m</w:t>
      </w:r>
      <w:r w:rsidR="00641CD3">
        <w:rPr>
          <w:lang w:val="fi-FI"/>
        </w:rPr>
        <w:t>itä vuokralaitte</w:t>
      </w:r>
      <w:r w:rsidR="00CF42E3">
        <w:rPr>
          <w:lang w:val="fi-FI"/>
        </w:rPr>
        <w:t>ita</w:t>
      </w:r>
      <w:r w:rsidR="00641CD3">
        <w:rPr>
          <w:lang w:val="fi-FI"/>
        </w:rPr>
        <w:t xml:space="preserve"> ja -varuste</w:t>
      </w:r>
      <w:r w:rsidR="00CF42E3">
        <w:rPr>
          <w:lang w:val="fi-FI"/>
        </w:rPr>
        <w:t>ita voidaan käyttää laskelmassa</w:t>
      </w:r>
      <w:r w:rsidR="00EB2FDD">
        <w:rPr>
          <w:lang w:val="fi-FI"/>
        </w:rPr>
        <w:t>,</w:t>
      </w:r>
      <w:r w:rsidR="00CF42E3">
        <w:rPr>
          <w:lang w:val="fi-FI"/>
        </w:rPr>
        <w:t xml:space="preserve"> ja mitkä eivät sisälly yksikköön </w:t>
      </w:r>
      <w:proofErr w:type="spellStart"/>
      <w:r w:rsidR="00CF42E3">
        <w:rPr>
          <w:lang w:val="fi-FI"/>
        </w:rPr>
        <w:t>mWu</w:t>
      </w:r>
      <w:proofErr w:type="spellEnd"/>
      <w:r w:rsidR="00CF42E3">
        <w:rPr>
          <w:lang w:val="fi-FI"/>
        </w:rPr>
        <w:t>.</w:t>
      </w:r>
    </w:p>
    <w:p w14:paraId="45F99141" w14:textId="5DF3641E" w:rsidR="00F8151F" w:rsidRDefault="00F8151F" w:rsidP="00F8151F">
      <w:pPr>
        <w:pStyle w:val="Heading1"/>
      </w:pPr>
      <w:bookmarkStart w:id="2" w:name="_Toc70947574"/>
      <w:bookmarkStart w:id="3" w:name="_Toc74300395"/>
      <w:r>
        <w:t>MEPS</w:t>
      </w:r>
      <w:bookmarkEnd w:id="2"/>
      <w:r w:rsidR="00CF42E3">
        <w:t>-</w:t>
      </w:r>
      <w:proofErr w:type="spellStart"/>
      <w:r w:rsidR="00CF42E3">
        <w:t>vuokralaitelistaus</w:t>
      </w:r>
      <w:bookmarkEnd w:id="3"/>
      <w:proofErr w:type="spellEnd"/>
    </w:p>
    <w:p w14:paraId="2E140549" w14:textId="36C1355C" w:rsidR="00CF42E3" w:rsidRPr="00CF42E3" w:rsidRDefault="00CF42E3" w:rsidP="00F8151F">
      <w:pPr>
        <w:pStyle w:val="CBrdtext"/>
        <w:rPr>
          <w:sz w:val="20"/>
          <w:szCs w:val="20"/>
          <w:lang w:val="fi-FI"/>
        </w:rPr>
      </w:pPr>
      <w:r w:rsidRPr="00CF42E3">
        <w:rPr>
          <w:sz w:val="20"/>
          <w:szCs w:val="20"/>
          <w:lang w:val="fi-FI"/>
        </w:rPr>
        <w:t>Vuokralaitteet voidaan merkitä laskelmaan j</w:t>
      </w:r>
      <w:r>
        <w:rPr>
          <w:sz w:val="20"/>
          <w:szCs w:val="20"/>
          <w:lang w:val="fi-FI"/>
        </w:rPr>
        <w:t>oko MEPS-koodeilla, sovituilla koodeilla tai omilla koodeilla.</w:t>
      </w:r>
    </w:p>
    <w:p w14:paraId="1246352C" w14:textId="42DBB842" w:rsidR="00F8151F" w:rsidRPr="00C44CE7" w:rsidRDefault="00C44CE7" w:rsidP="00F8151F">
      <w:pPr>
        <w:pStyle w:val="CBrdtext"/>
        <w:rPr>
          <w:sz w:val="20"/>
          <w:szCs w:val="20"/>
          <w:lang w:val="fi-FI"/>
        </w:rPr>
      </w:pPr>
      <w:r w:rsidRPr="00C44CE7">
        <w:rPr>
          <w:sz w:val="20"/>
          <w:szCs w:val="20"/>
          <w:lang w:val="fi-FI"/>
        </w:rPr>
        <w:t xml:space="preserve">Seuraavat laitteet määritellään </w:t>
      </w:r>
      <w:proofErr w:type="spellStart"/>
      <w:r w:rsidRPr="00C44CE7">
        <w:rPr>
          <w:sz w:val="20"/>
          <w:szCs w:val="20"/>
          <w:lang w:val="fi-FI"/>
        </w:rPr>
        <w:t>MEPSissä</w:t>
      </w:r>
      <w:proofErr w:type="spellEnd"/>
      <w:r w:rsidRPr="00C44CE7">
        <w:rPr>
          <w:sz w:val="20"/>
          <w:szCs w:val="20"/>
          <w:lang w:val="fi-FI"/>
        </w:rPr>
        <w:t xml:space="preserve"> v</w:t>
      </w:r>
      <w:r>
        <w:rPr>
          <w:sz w:val="20"/>
          <w:szCs w:val="20"/>
          <w:lang w:val="fi-FI"/>
        </w:rPr>
        <w:t>uokralaitteiksi/-varusteiksi:</w:t>
      </w:r>
    </w:p>
    <w:p w14:paraId="37835C2A" w14:textId="77777777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Alipaineistaja</w:t>
      </w:r>
      <w:proofErr w:type="spellEnd"/>
      <w:r>
        <w:t xml:space="preserve"> (</w:t>
      </w:r>
      <w:proofErr w:type="spellStart"/>
      <w:r>
        <w:t>Hepa</w:t>
      </w:r>
      <w:proofErr w:type="spellEnd"/>
      <w:r>
        <w:t>)</w:t>
      </w:r>
    </w:p>
    <w:p w14:paraId="45737C91" w14:textId="46378B72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Betonimylly</w:t>
      </w:r>
      <w:proofErr w:type="spellEnd"/>
    </w:p>
    <w:p w14:paraId="7A7EA130" w14:textId="3DEAEDF3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Betonitärytin</w:t>
      </w:r>
      <w:proofErr w:type="spellEnd"/>
    </w:p>
    <w:p w14:paraId="66FA9876" w14:textId="2E8D2D49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Henkilönostin</w:t>
      </w:r>
      <w:proofErr w:type="spellEnd"/>
    </w:p>
    <w:p w14:paraId="36B7C19B" w14:textId="53902052" w:rsidR="00281B7F" w:rsidRPr="00FC5E6B" w:rsidRDefault="00281B7F" w:rsidP="00281B7F">
      <w:pPr>
        <w:pStyle w:val="NoSpacing"/>
        <w:numPr>
          <w:ilvl w:val="0"/>
          <w:numId w:val="7"/>
        </w:numPr>
      </w:pPr>
      <w:proofErr w:type="spellStart"/>
      <w:r w:rsidRPr="00FC5E6B">
        <w:t>Holvituki</w:t>
      </w:r>
      <w:proofErr w:type="spellEnd"/>
    </w:p>
    <w:p w14:paraId="428B2FE0" w14:textId="11225619" w:rsidR="00281B7F" w:rsidRPr="00FC5E6B" w:rsidRDefault="00281B7F" w:rsidP="00281B7F">
      <w:pPr>
        <w:pStyle w:val="NoSpacing"/>
        <w:numPr>
          <w:ilvl w:val="0"/>
          <w:numId w:val="7"/>
        </w:numPr>
      </w:pPr>
      <w:proofErr w:type="spellStart"/>
      <w:r w:rsidRPr="00FC5E6B">
        <w:t>Koeponnistuspumppu</w:t>
      </w:r>
      <w:proofErr w:type="spellEnd"/>
    </w:p>
    <w:p w14:paraId="70B872AC" w14:textId="56EE8178" w:rsidR="00281B7F" w:rsidRPr="00FC5E6B" w:rsidRDefault="00281B7F" w:rsidP="00281B7F">
      <w:pPr>
        <w:pStyle w:val="NoSpacing"/>
        <w:numPr>
          <w:ilvl w:val="0"/>
          <w:numId w:val="7"/>
        </w:numPr>
      </w:pPr>
      <w:proofErr w:type="spellStart"/>
      <w:r w:rsidRPr="00FC5E6B">
        <w:t>Kompressori</w:t>
      </w:r>
      <w:proofErr w:type="spellEnd"/>
    </w:p>
    <w:p w14:paraId="6F142991" w14:textId="1D5B2A6A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Kuivauslaite</w:t>
      </w:r>
      <w:proofErr w:type="spellEnd"/>
    </w:p>
    <w:p w14:paraId="738B8DE4" w14:textId="65035C4D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Lattiahiomakone</w:t>
      </w:r>
      <w:proofErr w:type="spellEnd"/>
    </w:p>
    <w:p w14:paraId="4BCF6B86" w14:textId="02D892C1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Levyhissi</w:t>
      </w:r>
      <w:proofErr w:type="spellEnd"/>
    </w:p>
    <w:p w14:paraId="6F5CCBB8" w14:textId="31CB38E6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Lämminvesivaraaja</w:t>
      </w:r>
      <w:proofErr w:type="spellEnd"/>
      <w:r>
        <w:t xml:space="preserve">, </w:t>
      </w:r>
      <w:proofErr w:type="spellStart"/>
      <w:r>
        <w:t>tilapäinen</w:t>
      </w:r>
      <w:proofErr w:type="spellEnd"/>
    </w:p>
    <w:p w14:paraId="56003C17" w14:textId="66372788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proofErr w:type="gramStart"/>
      <w:r>
        <w:t>Matonpoistokone</w:t>
      </w:r>
      <w:proofErr w:type="spellEnd"/>
      <w:r>
        <w:t xml:space="preserve"> &gt;</w:t>
      </w:r>
      <w:proofErr w:type="gramEnd"/>
      <w:r>
        <w:t xml:space="preserve"> 12 kg</w:t>
      </w:r>
    </w:p>
    <w:p w14:paraId="620E2E12" w14:textId="78F49A2F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Piikkauskone</w:t>
      </w:r>
      <w:proofErr w:type="spellEnd"/>
    </w:p>
    <w:p w14:paraId="550A6212" w14:textId="5B5685DA" w:rsidR="00281B7F" w:rsidRPr="00FC5E6B" w:rsidRDefault="00281B7F" w:rsidP="00281B7F">
      <w:pPr>
        <w:pStyle w:val="NoSpacing"/>
        <w:numPr>
          <w:ilvl w:val="0"/>
          <w:numId w:val="7"/>
        </w:numPr>
      </w:pPr>
      <w:proofErr w:type="spellStart"/>
      <w:r w:rsidRPr="00FC5E6B">
        <w:t>Puristusleuka</w:t>
      </w:r>
      <w:proofErr w:type="spellEnd"/>
      <w:r w:rsidRPr="00FC5E6B">
        <w:t xml:space="preserve"> Ø &gt;32 mm</w:t>
      </w:r>
    </w:p>
    <w:p w14:paraId="0A613E35" w14:textId="1334D23D" w:rsidR="00281B7F" w:rsidRPr="00FC5E6B" w:rsidRDefault="00281B7F" w:rsidP="00281B7F">
      <w:pPr>
        <w:pStyle w:val="NoSpacing"/>
        <w:numPr>
          <w:ilvl w:val="0"/>
          <w:numId w:val="7"/>
        </w:numPr>
      </w:pPr>
      <w:proofErr w:type="spellStart"/>
      <w:r w:rsidRPr="00FC5E6B">
        <w:t>Puristustyökalu</w:t>
      </w:r>
      <w:proofErr w:type="spellEnd"/>
      <w:r w:rsidRPr="00FC5E6B">
        <w:t xml:space="preserve"> Ø &gt;32 mm</w:t>
      </w:r>
    </w:p>
    <w:p w14:paraId="4F9C3FC9" w14:textId="74A8F78B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Purkujätekuilu</w:t>
      </w:r>
      <w:proofErr w:type="spellEnd"/>
    </w:p>
    <w:p w14:paraId="3847D544" w14:textId="1ACF24B6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Putkenjäädytyskone</w:t>
      </w:r>
      <w:proofErr w:type="spellEnd"/>
    </w:p>
    <w:p w14:paraId="36CD63FA" w14:textId="3D54F7B6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Seinä</w:t>
      </w:r>
      <w:proofErr w:type="spellEnd"/>
      <w:r>
        <w:t xml:space="preserve">- ja </w:t>
      </w:r>
      <w:proofErr w:type="spellStart"/>
      <w:r>
        <w:t>kattohiomakone</w:t>
      </w:r>
      <w:proofErr w:type="spellEnd"/>
      <w:r>
        <w:t xml:space="preserve"> </w:t>
      </w:r>
      <w:proofErr w:type="spellStart"/>
      <w:r>
        <w:t>teollisuusimurilla</w:t>
      </w:r>
      <w:proofErr w:type="spellEnd"/>
    </w:p>
    <w:p w14:paraId="0081323C" w14:textId="176A2672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Suihkukaappi</w:t>
      </w:r>
      <w:proofErr w:type="spellEnd"/>
      <w:r>
        <w:t xml:space="preserve">, </w:t>
      </w:r>
      <w:proofErr w:type="spellStart"/>
      <w:r>
        <w:t>tilapäinen</w:t>
      </w:r>
      <w:proofErr w:type="spellEnd"/>
    </w:p>
    <w:p w14:paraId="7770D50D" w14:textId="3BEA9143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Sähkögeneraattori</w:t>
      </w:r>
      <w:proofErr w:type="spellEnd"/>
    </w:p>
    <w:p w14:paraId="3EAA48D6" w14:textId="3E952D78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Sähkökeskus</w:t>
      </w:r>
      <w:proofErr w:type="spellEnd"/>
      <w:r>
        <w:t xml:space="preserve">, </w:t>
      </w:r>
      <w:proofErr w:type="spellStart"/>
      <w:r>
        <w:t>tilapäinen</w:t>
      </w:r>
      <w:proofErr w:type="spellEnd"/>
    </w:p>
    <w:p w14:paraId="25B91B87" w14:textId="636491AE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Taukotila</w:t>
      </w:r>
      <w:proofErr w:type="spellEnd"/>
      <w:r>
        <w:t xml:space="preserve">- / </w:t>
      </w:r>
      <w:proofErr w:type="spellStart"/>
      <w:r>
        <w:t>varastovaunu</w:t>
      </w:r>
      <w:proofErr w:type="spellEnd"/>
    </w:p>
    <w:p w14:paraId="4961BF18" w14:textId="3BF881A1" w:rsidR="00281B7F" w:rsidRPr="00FC5E6B" w:rsidRDefault="00281B7F" w:rsidP="00281B7F">
      <w:pPr>
        <w:pStyle w:val="NoSpacing"/>
        <w:numPr>
          <w:ilvl w:val="0"/>
          <w:numId w:val="7"/>
        </w:numPr>
        <w:rPr>
          <w:lang w:val="fi-FI"/>
        </w:rPr>
      </w:pPr>
      <w:r w:rsidRPr="00FC5E6B">
        <w:rPr>
          <w:lang w:val="fi-FI"/>
        </w:rPr>
        <w:t>Telineet, alustat ja turvavarusteet (kts. liite B Hankesäännöstö 3.2.6)</w:t>
      </w:r>
    </w:p>
    <w:p w14:paraId="45ECC646" w14:textId="41EA3895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Teollisuusimuri</w:t>
      </w:r>
      <w:proofErr w:type="spellEnd"/>
    </w:p>
    <w:p w14:paraId="277F3B01" w14:textId="24EDC0DF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Timanttiporakone</w:t>
      </w:r>
      <w:proofErr w:type="spellEnd"/>
    </w:p>
    <w:p w14:paraId="57076B74" w14:textId="195B6C1A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Työmaa</w:t>
      </w:r>
      <w:proofErr w:type="spellEnd"/>
      <w:r>
        <w:t xml:space="preserve">- / </w:t>
      </w:r>
      <w:proofErr w:type="spellStart"/>
      <w:r>
        <w:t>rakennusaita</w:t>
      </w:r>
      <w:proofErr w:type="spellEnd"/>
    </w:p>
    <w:p w14:paraId="52B23607" w14:textId="635F26FD" w:rsidR="00281B7F" w:rsidRDefault="00281B7F" w:rsidP="00281B7F">
      <w:pPr>
        <w:pStyle w:val="NoSpacing"/>
        <w:numPr>
          <w:ilvl w:val="0"/>
          <w:numId w:val="7"/>
        </w:numPr>
      </w:pPr>
      <w:proofErr w:type="spellStart"/>
      <w:r>
        <w:t>Uppopumppu</w:t>
      </w:r>
      <w:proofErr w:type="spellEnd"/>
    </w:p>
    <w:p w14:paraId="419C405B" w14:textId="2831D7AD" w:rsidR="006D3AD1" w:rsidRDefault="00281B7F" w:rsidP="00281B7F">
      <w:pPr>
        <w:pStyle w:val="NoSpacing"/>
        <w:numPr>
          <w:ilvl w:val="0"/>
          <w:numId w:val="7"/>
        </w:numPr>
      </w:pPr>
      <w:proofErr w:type="spellStart"/>
      <w:r>
        <w:t>Vaihtolava</w:t>
      </w:r>
      <w:proofErr w:type="spellEnd"/>
      <w:r>
        <w:t xml:space="preserve"> / </w:t>
      </w:r>
      <w:proofErr w:type="spellStart"/>
      <w:r>
        <w:t>varastokontti</w:t>
      </w:r>
      <w:proofErr w:type="spellEnd"/>
    </w:p>
    <w:p w14:paraId="44F6C6DF" w14:textId="4A382CB5" w:rsidR="006D3AD1" w:rsidRDefault="006D3AD1" w:rsidP="006D3AD1">
      <w:pPr>
        <w:pStyle w:val="NoSpacing"/>
      </w:pPr>
    </w:p>
    <w:p w14:paraId="6790D822" w14:textId="27E18A9B" w:rsidR="007E6397" w:rsidRPr="007E0C71" w:rsidRDefault="00995FE6" w:rsidP="00F8151F">
      <w:pPr>
        <w:spacing w:before="120" w:after="240"/>
        <w:rPr>
          <w:lang w:val="fi-FI"/>
        </w:rPr>
      </w:pPr>
      <w:r w:rsidRPr="00995FE6">
        <w:rPr>
          <w:lang w:val="fi-FI"/>
        </w:rPr>
        <w:t>Huomaa, että kaikki</w:t>
      </w:r>
      <w:r w:rsidR="007E0C71">
        <w:rPr>
          <w:lang w:val="fi-FI"/>
        </w:rPr>
        <w:t>a</w:t>
      </w:r>
      <w:r w:rsidRPr="00995FE6">
        <w:rPr>
          <w:lang w:val="fi-FI"/>
        </w:rPr>
        <w:t xml:space="preserve"> yllä l</w:t>
      </w:r>
      <w:r>
        <w:rPr>
          <w:lang w:val="fi-FI"/>
        </w:rPr>
        <w:t>istat</w:t>
      </w:r>
      <w:r w:rsidR="007E0C71">
        <w:rPr>
          <w:lang w:val="fi-FI"/>
        </w:rPr>
        <w:t>tuja</w:t>
      </w:r>
      <w:r>
        <w:rPr>
          <w:lang w:val="fi-FI"/>
        </w:rPr>
        <w:t xml:space="preserve"> vuokralaitte</w:t>
      </w:r>
      <w:r w:rsidR="007E0C71">
        <w:rPr>
          <w:lang w:val="fi-FI"/>
        </w:rPr>
        <w:t>ita ei välttämättä löydy MEPS-koodina.</w:t>
      </w:r>
    </w:p>
    <w:sectPr w:rsidR="007E6397" w:rsidRPr="007E0C71" w:rsidSect="00EA51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34A3F" w14:textId="77777777" w:rsidR="007C7C24" w:rsidRDefault="007C7C24" w:rsidP="001E2C84">
      <w:pPr>
        <w:spacing w:after="0" w:line="240" w:lineRule="auto"/>
      </w:pPr>
      <w:r>
        <w:separator/>
      </w:r>
    </w:p>
  </w:endnote>
  <w:endnote w:type="continuationSeparator" w:id="0">
    <w:p w14:paraId="769228A4" w14:textId="77777777" w:rsidR="007C7C24" w:rsidRDefault="007C7C24" w:rsidP="001E2C84">
      <w:pPr>
        <w:spacing w:after="0" w:line="240" w:lineRule="auto"/>
      </w:pPr>
      <w:r>
        <w:continuationSeparator/>
      </w:r>
    </w:p>
  </w:endnote>
  <w:endnote w:type="continuationNotice" w:id="1">
    <w:p w14:paraId="618E149D" w14:textId="77777777" w:rsidR="007C7C24" w:rsidRDefault="007C7C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54629" w14:textId="77777777" w:rsidR="007F5788" w:rsidRDefault="007F57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754F" w14:textId="77777777" w:rsidR="00134053" w:rsidRPr="00FC5E6B" w:rsidRDefault="00134053" w:rsidP="00134053">
    <w:pPr>
      <w:pStyle w:val="Sidfothgerstlld"/>
      <w:rPr>
        <w:color w:val="auto"/>
      </w:rPr>
    </w:pPr>
    <w:r w:rsidRPr="00FC5E6B">
      <w:rPr>
        <w:color w:val="auto"/>
      </w:rPr>
      <w:t xml:space="preserve">CAB </w:t>
    </w:r>
    <w:r w:rsidR="007A0407" w:rsidRPr="00FC5E6B">
      <w:rPr>
        <w:color w:val="auto"/>
      </w:rPr>
      <w:t>Group AB</w:t>
    </w:r>
  </w:p>
  <w:p w14:paraId="36224C37" w14:textId="77777777" w:rsidR="00134053" w:rsidRPr="00FC5E6B" w:rsidRDefault="00134053" w:rsidP="00134053">
    <w:pPr>
      <w:pStyle w:val="Sidfothgerstlld"/>
      <w:rPr>
        <w:color w:val="auto"/>
      </w:rPr>
    </w:pPr>
    <w:r w:rsidRPr="00FC5E6B">
      <w:rPr>
        <w:color w:val="auto"/>
      </w:rPr>
      <w:t>Stortorget 11, SE-702 11 Örebro, Sweden</w:t>
    </w:r>
  </w:p>
  <w:p w14:paraId="5CD29ED7" w14:textId="77777777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 xml:space="preserve">Phone: +46 </w:t>
    </w:r>
    <w:r w:rsidR="00CF4240" w:rsidRPr="00C84363">
      <w:rPr>
        <w:color w:val="auto"/>
        <w:lang w:val="en-US"/>
      </w:rPr>
      <w:t>(0)</w:t>
    </w:r>
    <w:r w:rsidRPr="00C84363">
      <w:rPr>
        <w:color w:val="auto"/>
        <w:lang w:val="en-US"/>
      </w:rPr>
      <w:t>19 15 86 00</w:t>
    </w:r>
  </w:p>
  <w:p w14:paraId="1724752D" w14:textId="77777777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>E-mail: info@cab.se</w:t>
    </w:r>
  </w:p>
  <w:p w14:paraId="6CAFF55E" w14:textId="77777777" w:rsidR="00134053" w:rsidRPr="00C84363" w:rsidRDefault="00C84363" w:rsidP="00134053">
    <w:pPr>
      <w:pStyle w:val="Sidfothgerstlld"/>
      <w:rPr>
        <w:color w:val="auto"/>
        <w:lang w:val="en-US"/>
      </w:rPr>
    </w:pPr>
    <w:r w:rsidRPr="00C84363">
      <w:rPr>
        <w:color w:val="auto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E91B02A" wp14:editId="48038A35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2" name="MSIPCM77944c40af09e29c3da0ab3d" descr="{&quot;HashCode&quot;:-67318204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5429AE" w14:textId="091C0E06" w:rsidR="003A6CA6" w:rsidRPr="0073458B" w:rsidRDefault="0073458B" w:rsidP="0073458B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</w:pPr>
                          <w:r w:rsidRPr="0073458B"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1B02A" id="_x0000_t202" coordsize="21600,21600" o:spt="202" path="m,l,21600r21600,l21600,xe">
              <v:stroke joinstyle="miter"/>
              <v:path gradientshapeok="t" o:connecttype="rect"/>
            </v:shapetype>
            <v:shape id="MSIPCM77944c40af09e29c3da0ab3d" o:spid="_x0000_s1026" type="#_x0000_t202" alt="{&quot;HashCode&quot;:-673182049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xCDLhN8AAAALAQAADwAAAAAAAAAAAAAAAABtBAAAZHJzL2Rvd25yZXYueG1sUEsFBgAAAAAE&#10;AAQA8wAAAHkFAAAAAA==&#10;" o:allowincell="f" filled="f" stroked="f" strokeweight=".5pt">
              <v:textbox inset=",0,,0">
                <w:txbxContent>
                  <w:p w14:paraId="7B5429AE" w14:textId="091C0E06" w:rsidR="003A6CA6" w:rsidRPr="0073458B" w:rsidRDefault="0073458B" w:rsidP="0073458B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Cs w:val="18"/>
                      </w:rPr>
                    </w:pPr>
                    <w:r w:rsidRPr="0073458B">
                      <w:rPr>
                        <w:rFonts w:ascii="Calibri" w:hAnsi="Calibri" w:cs="Calibri"/>
                        <w:color w:val="000000"/>
                        <w:szCs w:val="18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053" w:rsidRPr="00C84363">
      <w:rPr>
        <w:color w:val="auto"/>
        <w:lang w:val="en-US"/>
      </w:rPr>
      <w:tab/>
      <w:t>www.cab</w:t>
    </w:r>
    <w:r w:rsidR="00F6661E">
      <w:rPr>
        <w:color w:val="auto"/>
        <w:lang w:val="en-US"/>
      </w:rPr>
      <w:t>group</w:t>
    </w:r>
    <w:r w:rsidR="00134053" w:rsidRPr="00C84363">
      <w:rPr>
        <w:color w:val="auto"/>
        <w:lang w:val="en-US"/>
      </w:rPr>
      <w:t>.se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2E169" w14:textId="77777777" w:rsidR="007F5788" w:rsidRDefault="007F57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CEC68" w14:textId="77777777" w:rsidR="007C7C24" w:rsidRDefault="007C7C24" w:rsidP="001E2C84">
      <w:pPr>
        <w:spacing w:after="0" w:line="240" w:lineRule="auto"/>
      </w:pPr>
      <w:r>
        <w:separator/>
      </w:r>
    </w:p>
  </w:footnote>
  <w:footnote w:type="continuationSeparator" w:id="0">
    <w:p w14:paraId="33285920" w14:textId="77777777" w:rsidR="007C7C24" w:rsidRDefault="007C7C24" w:rsidP="001E2C84">
      <w:pPr>
        <w:spacing w:after="0" w:line="240" w:lineRule="auto"/>
      </w:pPr>
      <w:r>
        <w:continuationSeparator/>
      </w:r>
    </w:p>
  </w:footnote>
  <w:footnote w:type="continuationNotice" w:id="1">
    <w:p w14:paraId="6B6B2D43" w14:textId="77777777" w:rsidR="007C7C24" w:rsidRDefault="007C7C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C1069" w14:textId="77777777" w:rsidR="007F5788" w:rsidRDefault="007F57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9" w:type="dxa"/>
      <w:tblLook w:val="04A0" w:firstRow="1" w:lastRow="0" w:firstColumn="1" w:lastColumn="0" w:noHBand="0" w:noVBand="1"/>
    </w:tblPr>
    <w:tblGrid>
      <w:gridCol w:w="2410"/>
      <w:gridCol w:w="1134"/>
      <w:gridCol w:w="851"/>
      <w:gridCol w:w="2515"/>
      <w:gridCol w:w="728"/>
      <w:gridCol w:w="2301"/>
    </w:tblGrid>
    <w:tr w:rsidR="007F5788" w:rsidRPr="00651087" w14:paraId="4582F155" w14:textId="77777777" w:rsidTr="00742389">
      <w:trPr>
        <w:trHeight w:val="127"/>
      </w:trPr>
      <w:tc>
        <w:tcPr>
          <w:tcW w:w="2410" w:type="dxa"/>
        </w:tcPr>
        <w:p w14:paraId="1CB173FB" w14:textId="77777777" w:rsidR="007F5788" w:rsidRPr="00C92023" w:rsidRDefault="007F5788" w:rsidP="00742389">
          <w:pPr>
            <w:pStyle w:val="SidhuvudTabellrubrik"/>
            <w:rPr>
              <w:color w:val="auto"/>
            </w:rPr>
          </w:pPr>
          <w:bookmarkStart w:id="4" w:name="EF_UtfardareRun" w:colFirst="0" w:colLast="0"/>
          <w:bookmarkStart w:id="5" w:name="EF_FaststallareRub" w:colFirst="0" w:colLast="0"/>
          <w:proofErr w:type="spellStart"/>
          <w:r>
            <w:rPr>
              <w:color w:val="auto"/>
            </w:rPr>
            <w:t>Approved</w:t>
          </w:r>
          <w:proofErr w:type="spellEnd"/>
          <w:r w:rsidRPr="00C92023">
            <w:rPr>
              <w:color w:val="auto"/>
            </w:rPr>
            <w:t xml:space="preserve"> by</w:t>
          </w:r>
        </w:p>
      </w:tc>
      <w:tc>
        <w:tcPr>
          <w:tcW w:w="1134" w:type="dxa"/>
        </w:tcPr>
        <w:p w14:paraId="5EBB1B52" w14:textId="77777777" w:rsidR="007F5788" w:rsidRPr="00C92023" w:rsidRDefault="007F5788" w:rsidP="00742389">
          <w:pPr>
            <w:pStyle w:val="SidhuvudTabellrubrik"/>
            <w:rPr>
              <w:color w:val="auto"/>
            </w:rPr>
          </w:pPr>
          <w:r>
            <w:rPr>
              <w:color w:val="auto"/>
            </w:rPr>
            <w:t xml:space="preserve">Last </w:t>
          </w:r>
          <w:proofErr w:type="spellStart"/>
          <w:r>
            <w:rPr>
              <w:color w:val="auto"/>
            </w:rPr>
            <w:t>saved</w:t>
          </w:r>
          <w:proofErr w:type="spellEnd"/>
        </w:p>
      </w:tc>
      <w:tc>
        <w:tcPr>
          <w:tcW w:w="851" w:type="dxa"/>
        </w:tcPr>
        <w:p w14:paraId="4B13FDC1" w14:textId="77777777" w:rsidR="007F5788" w:rsidRPr="00C92023" w:rsidRDefault="007F5788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Version</w:t>
          </w:r>
        </w:p>
      </w:tc>
      <w:tc>
        <w:tcPr>
          <w:tcW w:w="2515" w:type="dxa"/>
        </w:tcPr>
        <w:p w14:paraId="58FAB8EB" w14:textId="77777777" w:rsidR="007F5788" w:rsidRPr="00C92023" w:rsidRDefault="007F5788" w:rsidP="00742389">
          <w:pPr>
            <w:pStyle w:val="SidhuvudTabellrubrik"/>
            <w:rPr>
              <w:color w:val="auto"/>
            </w:rPr>
          </w:pPr>
          <w:proofErr w:type="spellStart"/>
          <w:r w:rsidRPr="00C92023">
            <w:rPr>
              <w:color w:val="auto"/>
            </w:rPr>
            <w:t>Document</w:t>
          </w:r>
          <w:proofErr w:type="spellEnd"/>
          <w:r w:rsidRPr="00C92023">
            <w:rPr>
              <w:color w:val="auto"/>
            </w:rPr>
            <w:t xml:space="preserve"> id</w:t>
          </w:r>
        </w:p>
      </w:tc>
      <w:tc>
        <w:tcPr>
          <w:tcW w:w="728" w:type="dxa"/>
        </w:tcPr>
        <w:p w14:paraId="2594E71D" w14:textId="77777777" w:rsidR="007F5788" w:rsidRPr="00693AB8" w:rsidRDefault="007F5788" w:rsidP="00742389">
          <w:pPr>
            <w:pStyle w:val="SidhuvudTabellrubrik"/>
            <w:rPr>
              <w:color w:val="auto"/>
            </w:rPr>
          </w:pPr>
          <w:r w:rsidRPr="00693AB8">
            <w:rPr>
              <w:color w:val="auto"/>
            </w:rPr>
            <w:t>Page</w:t>
          </w:r>
        </w:p>
      </w:tc>
      <w:tc>
        <w:tcPr>
          <w:tcW w:w="2301" w:type="dxa"/>
          <w:vMerge w:val="restart"/>
        </w:tcPr>
        <w:p w14:paraId="5C7311E9" w14:textId="77777777" w:rsidR="007F5788" w:rsidRPr="00693AB8" w:rsidRDefault="007F5788" w:rsidP="00742389">
          <w:pPr>
            <w:jc w:val="right"/>
          </w:pPr>
          <w:r w:rsidRPr="00693AB8">
            <w:rPr>
              <w:b/>
              <w:noProof/>
              <w:sz w:val="12"/>
              <w:szCs w:val="12"/>
              <w:lang w:eastAsia="sv-SE"/>
            </w:rPr>
            <w:drawing>
              <wp:inline distT="0" distB="0" distL="0" distR="0" wp14:anchorId="4B61D9DE" wp14:editId="03EFEF98">
                <wp:extent cx="777004" cy="652007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C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684" cy="721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F5788" w:rsidRPr="00651087" w14:paraId="7A13E6CE" w14:textId="77777777" w:rsidTr="00742389">
      <w:trPr>
        <w:trHeight w:val="108"/>
      </w:trPr>
      <w:bookmarkEnd w:id="5" w:displacedByCustomXml="next"/>
      <w:bookmarkEnd w:id="4" w:displacedByCustomXml="next"/>
      <w:bookmarkStart w:id="6" w:name="RevisionNbr" w:colFirst="2" w:colLast="2" w:displacedByCustomXml="next"/>
      <w:bookmarkStart w:id="7" w:name="VersionNbr" w:colFirst="2" w:colLast="2" w:displacedByCustomXml="next"/>
      <w:bookmarkStart w:id="8" w:name="approvedByPersonAlias" w:colFirst="0" w:colLast="0" w:displacedByCustomXml="next"/>
      <w:sdt>
        <w:sdtPr>
          <w:rPr>
            <w:color w:val="auto"/>
            <w:lang w:val="en-US"/>
          </w:rPr>
          <w:alias w:val="Approved by"/>
          <w:tag w:val="mdApprovedBy"/>
          <w:id w:val="1493823927"/>
          <w:lock w:val="contentLocked"/>
          <w:placeholder>
            <w:docPart w:val="69C6196EDEA74BFF8E6AAE1656C04081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ApprovedBy[1]/ns4:UserInfo[1]/ns4:DisplayName[1]" w:storeItemID="{FA16C42E-1229-4CCC-8389-ADABADB5B44B}"/>
          <w:text/>
        </w:sdtPr>
        <w:sdtContent>
          <w:tc>
            <w:tcPr>
              <w:tcW w:w="2410" w:type="dxa"/>
            </w:tcPr>
            <w:p w14:paraId="4B7133FA" w14:textId="77777777" w:rsidR="007F5788" w:rsidRPr="002159F8" w:rsidRDefault="007F5788" w:rsidP="00742389">
              <w:pPr>
                <w:pStyle w:val="SidhuvudTabellcell"/>
                <w:rPr>
                  <w:color w:val="auto"/>
                  <w:lang w:val="en-US"/>
                </w:rPr>
              </w:pPr>
              <w:r w:rsidRPr="00D35061">
                <w:rPr>
                  <w:rStyle w:val="PlaceholderText"/>
                </w:rPr>
                <w:t>[Approved by]</w:t>
              </w:r>
            </w:p>
          </w:tc>
        </w:sdtContent>
      </w:sdt>
      <w:tc>
        <w:tcPr>
          <w:tcW w:w="1134" w:type="dxa"/>
        </w:tcPr>
        <w:p w14:paraId="50E3DF73" w14:textId="77777777" w:rsidR="007F5788" w:rsidRPr="00C92023" w:rsidRDefault="007F5788" w:rsidP="00742389">
          <w:pPr>
            <w:pStyle w:val="SidhuvudTabellcell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SAVEDATE  \@ "yyyy-MM-dd"  \* MERGEFORMAT </w:instrText>
          </w:r>
          <w:r>
            <w:rPr>
              <w:color w:val="auto"/>
            </w:rPr>
            <w:fldChar w:fldCharType="separate"/>
          </w:r>
          <w:r>
            <w:rPr>
              <w:noProof/>
              <w:color w:val="auto"/>
            </w:rPr>
            <w:t>0000-00-00</w:t>
          </w:r>
          <w:r>
            <w:rPr>
              <w:color w:val="auto"/>
            </w:rPr>
            <w:fldChar w:fldCharType="end"/>
          </w:r>
        </w:p>
      </w:tc>
      <w:sdt>
        <w:sdtPr>
          <w:rPr>
            <w:color w:val="auto"/>
          </w:rPr>
          <w:alias w:val="Current version"/>
          <w:tag w:val="mdCurrentVersion"/>
          <w:id w:val="-1013757689"/>
          <w:placeholder>
            <w:docPart w:val="A80829E7D99548E594B50D2A82DBC549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CurrentVersion[1]" w:storeItemID="{FA16C42E-1229-4CCC-8389-ADABADB5B44B}"/>
          <w:text/>
        </w:sdtPr>
        <w:sdtContent>
          <w:tc>
            <w:tcPr>
              <w:tcW w:w="851" w:type="dxa"/>
            </w:tcPr>
            <w:p w14:paraId="5100329E" w14:textId="26B24EDD" w:rsidR="007F5788" w:rsidRPr="00C92023" w:rsidRDefault="007F5788" w:rsidP="00742389">
              <w:pPr>
                <w:pStyle w:val="SidhuvudTabellcell"/>
                <w:rPr>
                  <w:color w:val="auto"/>
                </w:rPr>
              </w:pPr>
              <w:r>
                <w:rPr>
                  <w:color w:val="auto"/>
                </w:rPr>
                <w:t>3.0</w:t>
              </w:r>
            </w:p>
          </w:tc>
        </w:sdtContent>
      </w:sdt>
      <w:sdt>
        <w:sdtPr>
          <w:rPr>
            <w:color w:val="auto"/>
          </w:rPr>
          <w:alias w:val="Document ID"/>
          <w:tag w:val="mdDocumentID"/>
          <w:id w:val="-1234079840"/>
          <w:placeholder>
            <w:docPart w:val="198FBCDBEA694778BA98E4AF9685405C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DocumentID[1]" w:storeItemID="{FA16C42E-1229-4CCC-8389-ADABADB5B44B}"/>
          <w:text/>
        </w:sdtPr>
        <w:sdtContent>
          <w:tc>
            <w:tcPr>
              <w:tcW w:w="2515" w:type="dxa"/>
            </w:tcPr>
            <w:p w14:paraId="0FA2AA33" w14:textId="77777777" w:rsidR="007F5788" w:rsidRPr="007E1A18" w:rsidRDefault="007F5788" w:rsidP="00742389">
              <w:pPr>
                <w:pStyle w:val="SidhuvudTabellcell"/>
                <w:rPr>
                  <w:color w:val="auto"/>
                </w:rPr>
              </w:pPr>
              <w:r w:rsidRPr="00D35061">
                <w:rPr>
                  <w:rStyle w:val="PlaceholderText"/>
                </w:rPr>
                <w:t>[Document ID]</w:t>
              </w:r>
            </w:p>
          </w:tc>
        </w:sdtContent>
      </w:sdt>
      <w:tc>
        <w:tcPr>
          <w:tcW w:w="728" w:type="dxa"/>
        </w:tcPr>
        <w:p w14:paraId="6E680EFC" w14:textId="77777777" w:rsidR="007F5788" w:rsidRPr="00693AB8" w:rsidRDefault="007F5788" w:rsidP="00742389">
          <w:pPr>
            <w:pStyle w:val="SidhuvudTabellcell"/>
            <w:rPr>
              <w:color w:val="auto"/>
            </w:rPr>
          </w:pP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PAGE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  <w:r w:rsidRPr="00693AB8">
            <w:rPr>
              <w:color w:val="auto"/>
            </w:rPr>
            <w:t xml:space="preserve"> </w:t>
          </w:r>
          <w:proofErr w:type="spellStart"/>
          <w:r w:rsidRPr="00693AB8">
            <w:rPr>
              <w:color w:val="auto"/>
            </w:rPr>
            <w:t>of</w:t>
          </w:r>
          <w:proofErr w:type="spellEnd"/>
          <w:r w:rsidRPr="00693AB8">
            <w:rPr>
              <w:color w:val="auto"/>
            </w:rPr>
            <w:t xml:space="preserve"> </w:t>
          </w: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NUMPAGES 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</w:p>
      </w:tc>
      <w:tc>
        <w:tcPr>
          <w:tcW w:w="2301" w:type="dxa"/>
          <w:vMerge/>
        </w:tcPr>
        <w:p w14:paraId="2913DD0C" w14:textId="77777777" w:rsidR="007F5788" w:rsidRPr="00693AB8" w:rsidRDefault="007F5788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bookmarkEnd w:id="8"/>
    <w:bookmarkEnd w:id="7"/>
    <w:bookmarkEnd w:id="6"/>
    <w:tr w:rsidR="007F5788" w:rsidRPr="00651087" w14:paraId="29A73274" w14:textId="77777777" w:rsidTr="00742389">
      <w:trPr>
        <w:trHeight w:val="88"/>
      </w:trPr>
      <w:tc>
        <w:tcPr>
          <w:tcW w:w="2410" w:type="dxa"/>
        </w:tcPr>
        <w:p w14:paraId="688A57AE" w14:textId="77777777" w:rsidR="007F5788" w:rsidRPr="00C92023" w:rsidRDefault="007F5788" w:rsidP="00742389">
          <w:pPr>
            <w:pStyle w:val="SidhuvudTabellcell"/>
            <w:rPr>
              <w:color w:val="auto"/>
            </w:rPr>
          </w:pPr>
        </w:p>
        <w:p w14:paraId="1E52AF51" w14:textId="77777777" w:rsidR="007F5788" w:rsidRPr="00C92023" w:rsidRDefault="007F5788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  <w:proofErr w:type="spellStart"/>
          <w:r w:rsidRPr="00C92023">
            <w:rPr>
              <w:b/>
              <w:color w:val="auto"/>
              <w:sz w:val="12"/>
              <w:szCs w:val="12"/>
            </w:rPr>
            <w:t>Document</w:t>
          </w:r>
          <w:proofErr w:type="spellEnd"/>
          <w:r w:rsidRPr="00C92023">
            <w:rPr>
              <w:b/>
              <w:color w:val="auto"/>
              <w:sz w:val="12"/>
              <w:szCs w:val="12"/>
            </w:rPr>
            <w:t xml:space="preserve"> </w:t>
          </w:r>
          <w:proofErr w:type="spellStart"/>
          <w:r w:rsidRPr="00C92023">
            <w:rPr>
              <w:b/>
              <w:color w:val="auto"/>
              <w:sz w:val="12"/>
              <w:szCs w:val="12"/>
            </w:rPr>
            <w:t>name</w:t>
          </w:r>
          <w:proofErr w:type="spellEnd"/>
        </w:p>
      </w:tc>
      <w:tc>
        <w:tcPr>
          <w:tcW w:w="1134" w:type="dxa"/>
        </w:tcPr>
        <w:p w14:paraId="651C68A0" w14:textId="77777777" w:rsidR="007F5788" w:rsidRPr="00C92023" w:rsidRDefault="007F5788" w:rsidP="00742389">
          <w:pPr>
            <w:pStyle w:val="SidhuvudTabellcell"/>
            <w:rPr>
              <w:color w:val="auto"/>
            </w:rPr>
          </w:pPr>
        </w:p>
      </w:tc>
      <w:tc>
        <w:tcPr>
          <w:tcW w:w="851" w:type="dxa"/>
        </w:tcPr>
        <w:p w14:paraId="0DE6B6CB" w14:textId="77777777" w:rsidR="007F5788" w:rsidRPr="00C92023" w:rsidRDefault="007F5788" w:rsidP="00742389">
          <w:pPr>
            <w:pStyle w:val="SidhuvudTabellcell"/>
            <w:rPr>
              <w:color w:val="auto"/>
            </w:rPr>
          </w:pPr>
        </w:p>
      </w:tc>
      <w:tc>
        <w:tcPr>
          <w:tcW w:w="2515" w:type="dxa"/>
        </w:tcPr>
        <w:p w14:paraId="66FF361A" w14:textId="77777777" w:rsidR="007F5788" w:rsidRPr="00693AB8" w:rsidRDefault="007F5788" w:rsidP="00742389">
          <w:pPr>
            <w:pStyle w:val="SidhuvudTabellcell"/>
            <w:rPr>
              <w:color w:val="auto"/>
            </w:rPr>
          </w:pPr>
        </w:p>
      </w:tc>
      <w:tc>
        <w:tcPr>
          <w:tcW w:w="728" w:type="dxa"/>
        </w:tcPr>
        <w:p w14:paraId="67CB71AA" w14:textId="77777777" w:rsidR="007F5788" w:rsidRPr="00693AB8" w:rsidRDefault="007F5788" w:rsidP="00742389">
          <w:pPr>
            <w:pStyle w:val="SidhuvudTabellcell"/>
            <w:rPr>
              <w:color w:val="auto"/>
            </w:rPr>
          </w:pPr>
        </w:p>
      </w:tc>
      <w:tc>
        <w:tcPr>
          <w:tcW w:w="2301" w:type="dxa"/>
          <w:vMerge/>
        </w:tcPr>
        <w:p w14:paraId="02D46805" w14:textId="77777777" w:rsidR="007F5788" w:rsidRPr="00C92023" w:rsidRDefault="007F5788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tr w:rsidR="007F5788" w:rsidRPr="00651087" w14:paraId="41DCB6E9" w14:textId="77777777" w:rsidTr="00742389">
      <w:trPr>
        <w:trHeight w:val="637"/>
      </w:trPr>
      <w:sdt>
        <w:sdtPr>
          <w:rPr>
            <w:bCs/>
            <w:color w:val="auto"/>
          </w:rPr>
          <w:alias w:val="Titel"/>
          <w:tag w:val=""/>
          <w:id w:val="10740126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395" w:type="dxa"/>
              <w:gridSpan w:val="3"/>
            </w:tcPr>
            <w:p w14:paraId="0E474D2F" w14:textId="77EB274D" w:rsidR="007F5788" w:rsidRPr="003B6D88" w:rsidRDefault="007F5788" w:rsidP="00742389">
              <w:pPr>
                <w:pStyle w:val="SidhuvudTabellcell"/>
                <w:rPr>
                  <w:bCs/>
                  <w:color w:val="auto"/>
                </w:rPr>
              </w:pPr>
              <w:r>
                <w:rPr>
                  <w:bCs/>
                  <w:color w:val="auto"/>
                </w:rPr>
                <w:t xml:space="preserve">Bilaga C - MEPS </w:t>
              </w:r>
              <w:proofErr w:type="spellStart"/>
              <w:r>
                <w:rPr>
                  <w:bCs/>
                  <w:color w:val="auto"/>
                </w:rPr>
                <w:t>Vuokralaitelistaus</w:t>
              </w:r>
              <w:proofErr w:type="spellEnd"/>
            </w:p>
          </w:tc>
        </w:sdtContent>
      </w:sdt>
      <w:tc>
        <w:tcPr>
          <w:tcW w:w="2515" w:type="dxa"/>
        </w:tcPr>
        <w:p w14:paraId="6068C1AA" w14:textId="77777777" w:rsidR="007F5788" w:rsidRPr="00693AB8" w:rsidRDefault="007F5788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</w:tc>
      <w:tc>
        <w:tcPr>
          <w:tcW w:w="728" w:type="dxa"/>
        </w:tcPr>
        <w:p w14:paraId="2DDA7C70" w14:textId="77777777" w:rsidR="007F5788" w:rsidRPr="00693AB8" w:rsidRDefault="007F5788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  <w:p w14:paraId="31E49AD2" w14:textId="77777777" w:rsidR="007F5788" w:rsidRPr="00693AB8" w:rsidRDefault="007F5788" w:rsidP="00742389">
          <w:pPr>
            <w:pStyle w:val="SidhuvudTabellcell"/>
            <w:rPr>
              <w:color w:val="auto"/>
              <w:sz w:val="12"/>
              <w:szCs w:val="12"/>
            </w:rPr>
          </w:pPr>
        </w:p>
        <w:p w14:paraId="2A1444BB" w14:textId="77777777" w:rsidR="007F5788" w:rsidRPr="00693AB8" w:rsidRDefault="007F5788" w:rsidP="00742389">
          <w:pPr>
            <w:pStyle w:val="SidhuvudTabellcell"/>
            <w:rPr>
              <w:color w:val="auto"/>
              <w:sz w:val="12"/>
              <w:szCs w:val="12"/>
            </w:rPr>
          </w:pPr>
        </w:p>
      </w:tc>
      <w:tc>
        <w:tcPr>
          <w:tcW w:w="2301" w:type="dxa"/>
          <w:vMerge/>
        </w:tcPr>
        <w:p w14:paraId="669D76A0" w14:textId="77777777" w:rsidR="007F5788" w:rsidRPr="00C92023" w:rsidRDefault="007F5788" w:rsidP="00742389">
          <w:pPr>
            <w:pStyle w:val="SidhuvudTabellcell"/>
            <w:rPr>
              <w:b/>
              <w:noProof/>
              <w:color w:val="auto"/>
              <w:sz w:val="12"/>
              <w:szCs w:val="12"/>
              <w:lang w:eastAsia="sv-SE"/>
            </w:rPr>
          </w:pPr>
        </w:p>
      </w:tc>
    </w:tr>
  </w:tbl>
  <w:p w14:paraId="5C518F79" w14:textId="300CD751" w:rsidR="00134053" w:rsidRDefault="00134053" w:rsidP="00C92023">
    <w:pPr>
      <w:pStyle w:val="TOC3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4B771" w14:textId="77777777" w:rsidR="007F5788" w:rsidRDefault="007F57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177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D18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9506" w:hanging="576"/>
      </w:pPr>
    </w:lvl>
    <w:lvl w:ilvl="2">
      <w:start w:val="1"/>
      <w:numFmt w:val="decimal"/>
      <w:lvlText w:val="%1.%2.%3"/>
      <w:lvlJc w:val="left"/>
      <w:pPr>
        <w:ind w:left="554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CD07005"/>
    <w:multiLevelType w:val="hybridMultilevel"/>
    <w:tmpl w:val="9A066D72"/>
    <w:lvl w:ilvl="0" w:tplc="5272660E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B5BD1"/>
    <w:multiLevelType w:val="multilevel"/>
    <w:tmpl w:val="041D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62B5C4F"/>
    <w:multiLevelType w:val="hybridMultilevel"/>
    <w:tmpl w:val="2C0C4F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A0F7D"/>
    <w:multiLevelType w:val="hybridMultilevel"/>
    <w:tmpl w:val="021A0E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F20CE5"/>
    <w:multiLevelType w:val="hybridMultilevel"/>
    <w:tmpl w:val="ED4039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20226">
      <w:numFmt w:val="bullet"/>
      <w:lvlText w:val="•"/>
      <w:lvlJc w:val="left"/>
      <w:pPr>
        <w:ind w:left="2385" w:hanging="1305"/>
      </w:pPr>
      <w:rPr>
        <w:rFonts w:ascii="Arial" w:eastAsiaTheme="minorHAns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050178">
    <w:abstractNumId w:val="1"/>
  </w:num>
  <w:num w:numId="2" w16cid:durableId="143474269">
    <w:abstractNumId w:val="6"/>
  </w:num>
  <w:num w:numId="3" w16cid:durableId="1027875608">
    <w:abstractNumId w:val="5"/>
  </w:num>
  <w:num w:numId="4" w16cid:durableId="1084959353">
    <w:abstractNumId w:val="0"/>
  </w:num>
  <w:num w:numId="5" w16cid:durableId="1251623924">
    <w:abstractNumId w:val="3"/>
  </w:num>
  <w:num w:numId="6" w16cid:durableId="123163003">
    <w:abstractNumId w:val="4"/>
  </w:num>
  <w:num w:numId="7" w16cid:durableId="7961433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B"/>
    <w:rsid w:val="000209A3"/>
    <w:rsid w:val="0004075C"/>
    <w:rsid w:val="00040ADD"/>
    <w:rsid w:val="000431B0"/>
    <w:rsid w:val="00070157"/>
    <w:rsid w:val="000748F8"/>
    <w:rsid w:val="000829AA"/>
    <w:rsid w:val="00082AE7"/>
    <w:rsid w:val="000A63B7"/>
    <w:rsid w:val="000B53B0"/>
    <w:rsid w:val="001001F8"/>
    <w:rsid w:val="0011634D"/>
    <w:rsid w:val="00127D0A"/>
    <w:rsid w:val="00134053"/>
    <w:rsid w:val="00137883"/>
    <w:rsid w:val="001446E1"/>
    <w:rsid w:val="00171993"/>
    <w:rsid w:val="00180F7A"/>
    <w:rsid w:val="001D3DDF"/>
    <w:rsid w:val="001E2C84"/>
    <w:rsid w:val="001E5A9C"/>
    <w:rsid w:val="0021328B"/>
    <w:rsid w:val="0021469B"/>
    <w:rsid w:val="00236FBD"/>
    <w:rsid w:val="002675FE"/>
    <w:rsid w:val="00281B7F"/>
    <w:rsid w:val="002F37BF"/>
    <w:rsid w:val="0030367B"/>
    <w:rsid w:val="003257D0"/>
    <w:rsid w:val="003674BB"/>
    <w:rsid w:val="00392A4F"/>
    <w:rsid w:val="003A6CA6"/>
    <w:rsid w:val="003B4235"/>
    <w:rsid w:val="003B497D"/>
    <w:rsid w:val="003B6D88"/>
    <w:rsid w:val="003B7538"/>
    <w:rsid w:val="003C07D1"/>
    <w:rsid w:val="003C7595"/>
    <w:rsid w:val="003F59D6"/>
    <w:rsid w:val="00420F74"/>
    <w:rsid w:val="00426754"/>
    <w:rsid w:val="00451CDF"/>
    <w:rsid w:val="00455CD5"/>
    <w:rsid w:val="00494ED5"/>
    <w:rsid w:val="004D1A9F"/>
    <w:rsid w:val="004D1EE6"/>
    <w:rsid w:val="004D74F0"/>
    <w:rsid w:val="004F751F"/>
    <w:rsid w:val="00535563"/>
    <w:rsid w:val="0053556D"/>
    <w:rsid w:val="00574999"/>
    <w:rsid w:val="0058249B"/>
    <w:rsid w:val="005A1EE3"/>
    <w:rsid w:val="005B6A21"/>
    <w:rsid w:val="005C2B4F"/>
    <w:rsid w:val="005F0359"/>
    <w:rsid w:val="00612A36"/>
    <w:rsid w:val="00626052"/>
    <w:rsid w:val="00632303"/>
    <w:rsid w:val="00641CD3"/>
    <w:rsid w:val="00661C74"/>
    <w:rsid w:val="00671018"/>
    <w:rsid w:val="00676987"/>
    <w:rsid w:val="00685619"/>
    <w:rsid w:val="00693AB8"/>
    <w:rsid w:val="006975BB"/>
    <w:rsid w:val="006D3AD1"/>
    <w:rsid w:val="006E4C70"/>
    <w:rsid w:val="006F0DBD"/>
    <w:rsid w:val="007174DC"/>
    <w:rsid w:val="00725C9B"/>
    <w:rsid w:val="0073458B"/>
    <w:rsid w:val="0073619D"/>
    <w:rsid w:val="007850FD"/>
    <w:rsid w:val="007A0407"/>
    <w:rsid w:val="007C7C24"/>
    <w:rsid w:val="007E0C71"/>
    <w:rsid w:val="007E1A18"/>
    <w:rsid w:val="007E6397"/>
    <w:rsid w:val="007F5788"/>
    <w:rsid w:val="007F7157"/>
    <w:rsid w:val="00820DCD"/>
    <w:rsid w:val="00826D3B"/>
    <w:rsid w:val="00836A9F"/>
    <w:rsid w:val="008516C0"/>
    <w:rsid w:val="008542DF"/>
    <w:rsid w:val="00870C1A"/>
    <w:rsid w:val="008C46E9"/>
    <w:rsid w:val="008C7FB2"/>
    <w:rsid w:val="00903284"/>
    <w:rsid w:val="00916CF4"/>
    <w:rsid w:val="009440AD"/>
    <w:rsid w:val="00961C50"/>
    <w:rsid w:val="00964DBD"/>
    <w:rsid w:val="00970F32"/>
    <w:rsid w:val="009772BF"/>
    <w:rsid w:val="00995FE6"/>
    <w:rsid w:val="009A5248"/>
    <w:rsid w:val="009A566E"/>
    <w:rsid w:val="009C194F"/>
    <w:rsid w:val="009F19B0"/>
    <w:rsid w:val="00A00718"/>
    <w:rsid w:val="00A06FA8"/>
    <w:rsid w:val="00A158CA"/>
    <w:rsid w:val="00A3343A"/>
    <w:rsid w:val="00A42697"/>
    <w:rsid w:val="00A45138"/>
    <w:rsid w:val="00A45586"/>
    <w:rsid w:val="00A93203"/>
    <w:rsid w:val="00A95AC8"/>
    <w:rsid w:val="00AA055E"/>
    <w:rsid w:val="00AB248A"/>
    <w:rsid w:val="00AB3C93"/>
    <w:rsid w:val="00AB5F94"/>
    <w:rsid w:val="00AC6911"/>
    <w:rsid w:val="00AF0D83"/>
    <w:rsid w:val="00AF4757"/>
    <w:rsid w:val="00B007EE"/>
    <w:rsid w:val="00B02236"/>
    <w:rsid w:val="00B140C8"/>
    <w:rsid w:val="00B40591"/>
    <w:rsid w:val="00B412D2"/>
    <w:rsid w:val="00B55CC9"/>
    <w:rsid w:val="00B66E3A"/>
    <w:rsid w:val="00B72A78"/>
    <w:rsid w:val="00B87ACB"/>
    <w:rsid w:val="00BA2ACA"/>
    <w:rsid w:val="00BB0DFE"/>
    <w:rsid w:val="00BB254E"/>
    <w:rsid w:val="00BC3534"/>
    <w:rsid w:val="00C07D54"/>
    <w:rsid w:val="00C102AD"/>
    <w:rsid w:val="00C1741C"/>
    <w:rsid w:val="00C20F2B"/>
    <w:rsid w:val="00C36455"/>
    <w:rsid w:val="00C43CA6"/>
    <w:rsid w:val="00C44CE7"/>
    <w:rsid w:val="00C84363"/>
    <w:rsid w:val="00C91D09"/>
    <w:rsid w:val="00C92023"/>
    <w:rsid w:val="00CC6B12"/>
    <w:rsid w:val="00CD5C44"/>
    <w:rsid w:val="00CE3F9E"/>
    <w:rsid w:val="00CF4240"/>
    <w:rsid w:val="00CF42E3"/>
    <w:rsid w:val="00D03234"/>
    <w:rsid w:val="00D32DDB"/>
    <w:rsid w:val="00D37107"/>
    <w:rsid w:val="00DA40BC"/>
    <w:rsid w:val="00DC6A7C"/>
    <w:rsid w:val="00DD11AA"/>
    <w:rsid w:val="00E038FA"/>
    <w:rsid w:val="00E27ECD"/>
    <w:rsid w:val="00E32D44"/>
    <w:rsid w:val="00E367FC"/>
    <w:rsid w:val="00E85B81"/>
    <w:rsid w:val="00EA335F"/>
    <w:rsid w:val="00EA5102"/>
    <w:rsid w:val="00EB2FDD"/>
    <w:rsid w:val="00EE7346"/>
    <w:rsid w:val="00EF333D"/>
    <w:rsid w:val="00EF6294"/>
    <w:rsid w:val="00F00A3B"/>
    <w:rsid w:val="00F32480"/>
    <w:rsid w:val="00F32572"/>
    <w:rsid w:val="00F6142F"/>
    <w:rsid w:val="00F6661E"/>
    <w:rsid w:val="00F73326"/>
    <w:rsid w:val="00F8151F"/>
    <w:rsid w:val="00FB1C64"/>
    <w:rsid w:val="00FC5E6B"/>
    <w:rsid w:val="00FE7DD5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5A393"/>
  <w15:docId w15:val="{F8AD0B7F-68DF-4CDD-BF25-0D7F5B37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C84"/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CDF"/>
    <w:pPr>
      <w:keepNext/>
      <w:keepLines/>
      <w:numPr>
        <w:numId w:val="5"/>
      </w:numPr>
      <w:spacing w:before="480" w:after="0"/>
      <w:outlineLvl w:val="0"/>
    </w:pPr>
    <w:rPr>
      <w:rFonts w:eastAsiaTheme="majorEastAsia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CDF"/>
    <w:pPr>
      <w:keepNext/>
      <w:keepLines/>
      <w:numPr>
        <w:ilvl w:val="1"/>
        <w:numId w:val="5"/>
      </w:numPr>
      <w:spacing w:before="200" w:after="0"/>
      <w:outlineLvl w:val="1"/>
    </w:pPr>
    <w:rPr>
      <w:rFonts w:eastAsiaTheme="majorEastAsia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CDF"/>
    <w:pPr>
      <w:keepNext/>
      <w:keepLines/>
      <w:numPr>
        <w:ilvl w:val="2"/>
        <w:numId w:val="5"/>
      </w:numPr>
      <w:spacing w:before="200" w:after="0"/>
      <w:outlineLvl w:val="2"/>
    </w:pPr>
    <w:rPr>
      <w:rFonts w:eastAsiaTheme="majorEastAsia"/>
      <w:b/>
      <w:bCs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1CDF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/>
      <w:b/>
      <w:bCs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1CD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1CD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EE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EE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EE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D7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000000" w:themeColor="text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74F0"/>
    <w:rPr>
      <w:rFonts w:ascii="Arial" w:eastAsiaTheme="majorEastAsia" w:hAnsi="Arial" w:cs="Arial"/>
      <w:color w:val="000000" w:themeColor="text1"/>
      <w:spacing w:val="5"/>
      <w:kern w:val="28"/>
      <w:sz w:val="36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51CDF"/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51CDF"/>
    <w:rPr>
      <w:rFonts w:ascii="Arial" w:eastAsiaTheme="majorEastAsia" w:hAnsi="Arial" w:cs="Arial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1CDF"/>
    <w:rPr>
      <w:rFonts w:ascii="Arial" w:eastAsiaTheme="majorEastAsia" w:hAnsi="Arial" w:cs="Arial"/>
      <w:b/>
      <w:bCs/>
      <w:color w:val="000000" w:themeColor="text1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451CDF"/>
    <w:rPr>
      <w:rFonts w:ascii="Arial" w:eastAsiaTheme="majorEastAsia" w:hAnsi="Arial" w:cs="Arial"/>
      <w:b/>
      <w:bCs/>
      <w:iCs/>
      <w:color w:val="000000" w:themeColor="tex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EF6294"/>
    <w:rPr>
      <w:i/>
      <w:iCs/>
      <w:color w:val="808080" w:themeColor="text1" w:themeTint="7F"/>
      <w:lang w:val="en-US"/>
    </w:rPr>
  </w:style>
  <w:style w:type="paragraph" w:styleId="BodyText">
    <w:name w:val="Body Text"/>
    <w:basedOn w:val="Normal"/>
    <w:link w:val="BodyTextChar"/>
    <w:uiPriority w:val="99"/>
    <w:rsid w:val="0004075C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04075C"/>
    <w:rPr>
      <w:rFonts w:ascii="Arial" w:hAnsi="Arial" w:cs="Arial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EF6294"/>
    <w:rPr>
      <w:b/>
      <w:bCs/>
      <w:i/>
      <w:iCs/>
      <w:color w:val="FF8500"/>
    </w:rPr>
  </w:style>
  <w:style w:type="paragraph" w:styleId="TOC2">
    <w:name w:val="toc 2"/>
    <w:basedOn w:val="Normal"/>
    <w:next w:val="Normal"/>
    <w:autoRedefine/>
    <w:uiPriority w:val="39"/>
    <w:unhideWhenUsed/>
    <w:rsid w:val="00EF6294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EF629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EF629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294"/>
    <w:pPr>
      <w:spacing w:after="100"/>
      <w:ind w:left="600"/>
    </w:pPr>
  </w:style>
  <w:style w:type="character" w:customStyle="1" w:styleId="HeaderChar">
    <w:name w:val="Header Char"/>
    <w:basedOn w:val="DefaultParagraphFont"/>
    <w:link w:val="Header"/>
    <w:uiPriority w:val="99"/>
    <w:rsid w:val="001E2C84"/>
    <w:rPr>
      <w:rFonts w:ascii="Arial" w:hAnsi="Arial" w:cs="Arial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E2C84"/>
    <w:pPr>
      <w:outlineLvl w:val="9"/>
    </w:pPr>
    <w:rPr>
      <w:rFonts w:asciiTheme="majorHAnsi" w:hAnsiTheme="majorHAnsi" w:cstheme="majorBidi"/>
      <w:color w:val="365F91" w:themeColor="accent1" w:themeShade="BF"/>
      <w:sz w:val="28"/>
    </w:rPr>
  </w:style>
  <w:style w:type="paragraph" w:styleId="Footer">
    <w:name w:val="footer"/>
    <w:basedOn w:val="Normal"/>
    <w:link w:val="Footer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C84"/>
    <w:rPr>
      <w:rFonts w:ascii="Arial" w:hAnsi="Arial" w:cs="Arial"/>
      <w:sz w:val="20"/>
      <w:szCs w:val="20"/>
    </w:rPr>
  </w:style>
  <w:style w:type="table" w:customStyle="1" w:styleId="CABTabellEnkel">
    <w:name w:val="CAB Tabell Enkel"/>
    <w:basedOn w:val="TableNormal"/>
    <w:uiPriority w:val="99"/>
    <w:qFormat/>
    <w:rsid w:val="00420F74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8" w:space="0" w:color="D4D4D4"/>
        <w:left w:val="single" w:sz="8" w:space="0" w:color="D4D4D4"/>
        <w:bottom w:val="single" w:sz="8" w:space="0" w:color="D4D4D4"/>
        <w:right w:val="single" w:sz="8" w:space="0" w:color="D4D4D4"/>
      </w:tblBorders>
    </w:tblPr>
    <w:tblStylePr w:type="firstRow">
      <w:rPr>
        <w:b/>
      </w:rPr>
      <w:tblPr/>
      <w:tcPr>
        <w:tc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</w:tcBorders>
      </w:tcPr>
    </w:tblStylePr>
    <w:tblStylePr w:type="lastRow">
      <w:rPr>
        <w:u w:val="single"/>
      </w:rPr>
    </w:tblStylePr>
    <w:tblStylePr w:type="firstCol">
      <w:rPr>
        <w:b/>
        <w:i/>
      </w:r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</w:style>
  <w:style w:type="table" w:customStyle="1" w:styleId="CABTabellFrgglad">
    <w:name w:val="CAB Tabell Färgglad"/>
    <w:basedOn w:val="CABTabellEnkel"/>
    <w:uiPriority w:val="99"/>
    <w:qFormat/>
    <w:rsid w:val="008516C0"/>
    <w:tblPr>
      <w:tblBorders>
        <w:top w:val="single" w:sz="8" w:space="0" w:color="FF8500"/>
        <w:left w:val="single" w:sz="8" w:space="0" w:color="FF8500"/>
        <w:bottom w:val="single" w:sz="8" w:space="0" w:color="FF8500"/>
        <w:right w:val="single" w:sz="8" w:space="0" w:color="FF8500"/>
        <w:insideH w:val="single" w:sz="8" w:space="0" w:color="FF8500"/>
        <w:insideV w:val="single" w:sz="8" w:space="0" w:color="FF8500"/>
      </w:tblBorders>
    </w:tblPr>
    <w:tblStylePr w:type="firstRow">
      <w:rPr>
        <w:b/>
        <w:color w:val="auto"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single" w:sz="8" w:space="0" w:color="FF8500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Row">
      <w:rPr>
        <w:u w:val="single"/>
      </w:rPr>
    </w:tblStylePr>
    <w:tblStylePr w:type="firstCol">
      <w:rPr>
        <w:b/>
        <w:i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nil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  <w:tblStylePr w:type="nwCell">
      <w:tblPr/>
      <w:tcPr>
        <w:tcBorders>
          <w:top w:val="single" w:sz="8" w:space="0" w:color="FF85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C43CA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43CA6"/>
    <w:rPr>
      <w:rFonts w:ascii="Arial" w:hAnsi="Arial" w:cs="Arial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CA6"/>
    <w:rPr>
      <w:rFonts w:ascii="Arial" w:hAnsi="Arial" w:cs="Arial"/>
      <w:b/>
      <w:bCs/>
      <w:i/>
      <w:iCs/>
      <w:color w:val="4F81BD" w:themeColor="accent1"/>
      <w:sz w:val="20"/>
      <w:szCs w:val="20"/>
    </w:rPr>
  </w:style>
  <w:style w:type="paragraph" w:customStyle="1" w:styleId="SidhuvudTabellrubrik">
    <w:name w:val="Sidhuvud Tabellrubrik"/>
    <w:basedOn w:val="Normal"/>
    <w:link w:val="SidhuvudTabellrubrikChar"/>
    <w:rsid w:val="00134053"/>
    <w:pPr>
      <w:widowControl w:val="0"/>
      <w:spacing w:after="0" w:line="240" w:lineRule="auto"/>
    </w:pPr>
    <w:rPr>
      <w:rFonts w:eastAsia="Times New Roman"/>
      <w:b/>
      <w:color w:val="02415B"/>
      <w:sz w:val="12"/>
      <w:szCs w:val="12"/>
    </w:rPr>
  </w:style>
  <w:style w:type="paragraph" w:customStyle="1" w:styleId="SidhuvudTabellcell">
    <w:name w:val="Sidhuvud Tabellcell"/>
    <w:basedOn w:val="Normal"/>
    <w:link w:val="SidhuvudTabellcellChar"/>
    <w:rsid w:val="00134053"/>
    <w:pPr>
      <w:widowControl w:val="0"/>
      <w:spacing w:after="0" w:line="240" w:lineRule="auto"/>
    </w:pPr>
    <w:rPr>
      <w:rFonts w:eastAsia="Times New Roman"/>
      <w:color w:val="02415B"/>
      <w:sz w:val="16"/>
      <w:szCs w:val="16"/>
    </w:rPr>
  </w:style>
  <w:style w:type="character" w:customStyle="1" w:styleId="SidhuvudTabellrubrikChar">
    <w:name w:val="Sidhuvud Tabellrubrik Char"/>
    <w:basedOn w:val="DefaultParagraphFont"/>
    <w:link w:val="SidhuvudTabellrubrik"/>
    <w:rsid w:val="00134053"/>
    <w:rPr>
      <w:rFonts w:ascii="Arial" w:eastAsia="Times New Roman" w:hAnsi="Arial" w:cs="Arial"/>
      <w:b/>
      <w:color w:val="02415B"/>
      <w:sz w:val="12"/>
      <w:szCs w:val="12"/>
    </w:rPr>
  </w:style>
  <w:style w:type="character" w:customStyle="1" w:styleId="SidhuvudTabellcellChar">
    <w:name w:val="Sidhuvud Tabellcell Char"/>
    <w:basedOn w:val="DefaultParagraphFont"/>
    <w:link w:val="SidhuvudTabellcell"/>
    <w:rsid w:val="00134053"/>
    <w:rPr>
      <w:rFonts w:ascii="Arial" w:eastAsia="Times New Roman" w:hAnsi="Arial" w:cs="Arial"/>
      <w:color w:val="02415B"/>
      <w:sz w:val="16"/>
      <w:szCs w:val="16"/>
    </w:rPr>
  </w:style>
  <w:style w:type="paragraph" w:customStyle="1" w:styleId="Sidfothgerstlld">
    <w:name w:val="Sidfot högerställd"/>
    <w:basedOn w:val="Footer"/>
    <w:link w:val="SidfothgerstlldChar"/>
    <w:rsid w:val="00134053"/>
    <w:pPr>
      <w:tabs>
        <w:tab w:val="clear" w:pos="4536"/>
        <w:tab w:val="clear" w:pos="9072"/>
        <w:tab w:val="right" w:pos="771"/>
        <w:tab w:val="center" w:pos="4819"/>
        <w:tab w:val="right" w:pos="9071"/>
      </w:tabs>
      <w:jc w:val="right"/>
    </w:pPr>
    <w:rPr>
      <w:rFonts w:eastAsia="Times New Roman"/>
      <w:noProof/>
      <w:color w:val="02415B"/>
      <w:sz w:val="16"/>
      <w:szCs w:val="16"/>
      <w:lang w:eastAsia="sv-SE"/>
    </w:rPr>
  </w:style>
  <w:style w:type="character" w:customStyle="1" w:styleId="SidfothgerstlldChar">
    <w:name w:val="Sidfot högerställd Char"/>
    <w:basedOn w:val="DefaultParagraphFont"/>
    <w:link w:val="Sidfothgerstlld"/>
    <w:rsid w:val="00134053"/>
    <w:rPr>
      <w:rFonts w:ascii="Arial" w:eastAsia="Times New Roman" w:hAnsi="Arial" w:cs="Arial"/>
      <w:noProof/>
      <w:color w:val="02415B"/>
      <w:sz w:val="16"/>
      <w:szCs w:val="16"/>
      <w:lang w:eastAsia="sv-SE"/>
    </w:rPr>
  </w:style>
  <w:style w:type="character" w:styleId="PlaceholderText">
    <w:name w:val="Placeholder Text"/>
    <w:basedOn w:val="DefaultParagraphFont"/>
    <w:uiPriority w:val="99"/>
    <w:semiHidden/>
    <w:rsid w:val="005C2B4F"/>
    <w:rPr>
      <w:color w:val="808080"/>
    </w:rPr>
  </w:style>
  <w:style w:type="table" w:styleId="TableGrid">
    <w:name w:val="Table Grid"/>
    <w:basedOn w:val="TableNormal"/>
    <w:uiPriority w:val="59"/>
    <w:rsid w:val="0085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6142F"/>
    <w:rPr>
      <w:color w:val="0000FF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EE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E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E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D1EE6"/>
    <w:pPr>
      <w:ind w:left="720"/>
      <w:contextualSpacing/>
    </w:pPr>
  </w:style>
  <w:style w:type="paragraph" w:customStyle="1" w:styleId="CBrdtext">
    <w:name w:val="C Brödtext"/>
    <w:link w:val="CBrdtextChar"/>
    <w:qFormat/>
    <w:rsid w:val="004D1EE6"/>
    <w:pPr>
      <w:spacing w:before="120" w:after="240"/>
    </w:pPr>
    <w:rPr>
      <w:rFonts w:ascii="Arial" w:hAnsi="Arial" w:cs="Arial"/>
    </w:rPr>
  </w:style>
  <w:style w:type="character" w:customStyle="1" w:styleId="CBrdtextChar">
    <w:name w:val="C Brödtext Char"/>
    <w:basedOn w:val="DefaultParagraphFont"/>
    <w:link w:val="CBrdtext"/>
    <w:rsid w:val="004D1EE6"/>
    <w:rPr>
      <w:rFonts w:ascii="Arial" w:hAnsi="Arial" w:cs="Arial"/>
    </w:rPr>
  </w:style>
  <w:style w:type="paragraph" w:styleId="NoSpacing">
    <w:name w:val="No Spacing"/>
    <w:uiPriority w:val="1"/>
    <w:qFormat/>
    <w:rsid w:val="00F8151F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abnet.sharepoint.com/cabsverige/dc/mallar/CAB%20styr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EDF1D7F3564660B48BA03178BDFB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A2142D9-9F76-4FC7-B439-C97C4955C3FE}"/>
      </w:docPartPr>
      <w:docPartBody>
        <w:p w:rsidR="009A32DE" w:rsidRDefault="00B16F00">
          <w:pPr>
            <w:pStyle w:val="35EDF1D7F3564660B48BA03178BDFB2B"/>
          </w:pPr>
          <w:r w:rsidRPr="00793BFD">
            <w:rPr>
              <w:rStyle w:val="PlaceholderText"/>
            </w:rPr>
            <w:t>[Title]</w:t>
          </w:r>
        </w:p>
      </w:docPartBody>
    </w:docPart>
    <w:docPart>
      <w:docPartPr>
        <w:name w:val="69C6196EDEA74BFF8E6AAE1656C04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90B8A-0EAD-43B5-82B2-C50FC4C9FDAD}"/>
      </w:docPartPr>
      <w:docPartBody>
        <w:p w:rsidR="00000000" w:rsidRDefault="00D13D18" w:rsidP="00D13D18">
          <w:pPr>
            <w:pStyle w:val="69C6196EDEA74BFF8E6AAE1656C04081"/>
          </w:pPr>
          <w:r w:rsidRPr="00D35061">
            <w:rPr>
              <w:rStyle w:val="PlaceholderText"/>
            </w:rPr>
            <w:t>[Approved by]</w:t>
          </w:r>
        </w:p>
      </w:docPartBody>
    </w:docPart>
    <w:docPart>
      <w:docPartPr>
        <w:name w:val="A80829E7D99548E594B50D2A82DBC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B0E15-D0F5-41D9-B247-C53DC4B4822C}"/>
      </w:docPartPr>
      <w:docPartBody>
        <w:p w:rsidR="00000000" w:rsidRDefault="00D13D18" w:rsidP="00D13D18">
          <w:pPr>
            <w:pStyle w:val="A80829E7D99548E594B50D2A82DBC549"/>
          </w:pPr>
          <w:r w:rsidRPr="00D35061">
            <w:rPr>
              <w:rStyle w:val="PlaceholderText"/>
            </w:rPr>
            <w:t>[Current version]</w:t>
          </w:r>
        </w:p>
      </w:docPartBody>
    </w:docPart>
    <w:docPart>
      <w:docPartPr>
        <w:name w:val="198FBCDBEA694778BA98E4AF96854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89832-A1F8-4EF0-9320-D00911CB2870}"/>
      </w:docPartPr>
      <w:docPartBody>
        <w:p w:rsidR="00000000" w:rsidRDefault="00D13D18" w:rsidP="00D13D18">
          <w:pPr>
            <w:pStyle w:val="198FBCDBEA694778BA98E4AF9685405C"/>
          </w:pPr>
          <w:r w:rsidRPr="00D35061">
            <w:rPr>
              <w:rStyle w:val="PlaceholderText"/>
            </w:rPr>
            <w:t>[Document ID]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00"/>
    <w:rsid w:val="003C67C8"/>
    <w:rsid w:val="006D2977"/>
    <w:rsid w:val="009A32DE"/>
    <w:rsid w:val="00AB2158"/>
    <w:rsid w:val="00B16F00"/>
    <w:rsid w:val="00B95994"/>
    <w:rsid w:val="00D13D18"/>
    <w:rsid w:val="00FB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3D18"/>
    <w:rPr>
      <w:color w:val="808080"/>
    </w:rPr>
  </w:style>
  <w:style w:type="paragraph" w:customStyle="1" w:styleId="35EDF1D7F3564660B48BA03178BDFB2B">
    <w:name w:val="35EDF1D7F3564660B48BA03178BDFB2B"/>
  </w:style>
  <w:style w:type="paragraph" w:customStyle="1" w:styleId="69C6196EDEA74BFF8E6AAE1656C04081">
    <w:name w:val="69C6196EDEA74BFF8E6AAE1656C04081"/>
    <w:rsid w:val="00D13D18"/>
  </w:style>
  <w:style w:type="paragraph" w:customStyle="1" w:styleId="A80829E7D99548E594B50D2A82DBC549">
    <w:name w:val="A80829E7D99548E594B50D2A82DBC549"/>
    <w:rsid w:val="00D13D18"/>
  </w:style>
  <w:style w:type="paragraph" w:customStyle="1" w:styleId="198FBCDBEA694778BA98E4AF9685405C">
    <w:name w:val="198FBCDBEA694778BA98E4AF9685405C"/>
    <w:rsid w:val="00D13D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pprovedVersionLink xmlns="http://schemas.microsoft.com/sharepoint/v3">
      <Url>https://cabnet.sharepoint.com/sites/CommercialPropertyApprovedDocuments/_vti_history/2048/Data%20and%20Product%20Management%2FMEPS%20Rules%20and%20Regulations%2FFinland%2FLiite%20C%20-%20MEPS%20Vuokralaitelistaus%20.docx</Url>
      <Description>4.0</Description>
    </mdApprovedVersionLink>
    <mdApprovedBy xmlns="http://schemas.microsoft.com/sharepoint/v3">
      <UserInfo>
        <DisplayName>Johan Öjdemark</DisplayName>
        <AccountId>19</AccountId>
        <AccountType/>
      </UserInfo>
    </mdApprovedBy>
    <mdCurrentVersion xmlns="http://schemas.microsoft.com/sharepoint/v3">4.0</mdCurrentVersion>
    <mdApprovalComments xmlns="http://schemas.microsoft.com/sharepoint/v3" xsi:nil="true"/>
    <mdDocumentID xmlns="http://schemas.microsoft.com/sharepoint/v3">CABNET-841082436-132</mdDocumentID>
    <mdApprovedDate xmlns="http://schemas.microsoft.com/sharepoint/v3">2024-03-19T10:48:07+00:00</mdApprovedDat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for Approval" ma:contentTypeID="0x0101008AC337E2F8964E24B20FD615FA19B90B00A6220A0658F38A47912831F42F9314D6" ma:contentTypeVersion="18" ma:contentTypeDescription="Document with fields for approval etc." ma:contentTypeScope="" ma:versionID="80417c0785db5a84683e30a77e89d3a3">
  <xsd:schema xmlns:xsd="http://www.w3.org/2001/XMLSchema" xmlns:xs="http://www.w3.org/2001/XMLSchema" xmlns:p="http://schemas.microsoft.com/office/2006/metadata/properties" xmlns:ns1="http://schemas.microsoft.com/sharepoint/v3" xmlns:ns2="d27636d2-7271-46e8-9266-259b4c608371" xmlns:ns3="7d0f9940-bf56-4d59-87cf-545f87071608" targetNamespace="http://schemas.microsoft.com/office/2006/metadata/properties" ma:root="true" ma:fieldsID="649cb96a433d04b782433de4fd1b4a50" ns1:_="" ns2:_="" ns3:_="">
    <xsd:import namespace="http://schemas.microsoft.com/sharepoint/v3"/>
    <xsd:import namespace="d27636d2-7271-46e8-9266-259b4c608371"/>
    <xsd:import namespace="7d0f9940-bf56-4d59-87cf-545f87071608"/>
    <xsd:element name="properties">
      <xsd:complexType>
        <xsd:sequence>
          <xsd:element name="documentManagement">
            <xsd:complexType>
              <xsd:all>
                <xsd:element ref="ns1:mdDocumentID" minOccurs="0"/>
                <xsd:element ref="ns1:mdCurrentVersion" minOccurs="0"/>
                <xsd:element ref="ns1:mdApprovedDate" minOccurs="0"/>
                <xsd:element ref="ns1:mdApprovedVersionLink" minOccurs="0"/>
                <xsd:element ref="ns1:mdApprovalComments" minOccurs="0"/>
                <xsd:element ref="ns1:mdApprovedBy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dDocumentID" ma:index="8" nillable="true" ma:displayName="Document ID" ma:hidden="true" ma:internalName="mdDocumentID" ma:readOnly="false">
      <xsd:simpleType>
        <xsd:restriction base="dms:Text"/>
      </xsd:simpleType>
    </xsd:element>
    <xsd:element name="mdCurrentVersion" ma:index="9" nillable="true" ma:displayName="Current version" ma:hidden="true" ma:internalName="mdCurrentVersion" ma:readOnly="false">
      <xsd:simpleType>
        <xsd:restriction base="dms:Text"/>
      </xsd:simpleType>
    </xsd:element>
    <xsd:element name="mdApprovedDate" ma:index="10" nillable="true" ma:displayName="Approved" ma:format="DateOnly" ma:hidden="true" ma:internalName="mdApprovedDate" ma:readOnly="false">
      <xsd:simpleType>
        <xsd:restriction base="dms:DateTime"/>
      </xsd:simpleType>
    </xsd:element>
    <xsd:element name="mdApprovedVersionLink" ma:index="11" nillable="true" ma:displayName="Approved version" ma:hidden="true" ma:internalName="mdApprovedVersion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dApprovalComments" ma:index="12" nillable="true" ma:displayName="Approval comments" ma:hidden="true" ma:internalName="mdApprovalComments" ma:readOnly="false">
      <xsd:simpleType>
        <xsd:restriction base="dms:Note"/>
      </xsd:simpleType>
    </xsd:element>
    <xsd:element name="mdApprovedBy" ma:index="13" nillable="true" ma:displayName="Approved by" ma:hidden="true" ma:internalName="mdApprov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636d2-7271-46e8-9266-259b4c608371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f9940-bf56-4d59-87cf-545f87071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C1AA5F-D8A9-4B15-A0F0-C081ACE7D7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B67B0A-1AC9-448B-A9AB-DA900C6477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16C42E-1229-4CCC-8389-ADABADB5B44B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27636d2-7271-46e8-9266-259b4c60837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3611E7A-A499-414A-8B0C-F61CD0B32516}"/>
</file>

<file path=docProps/app.xml><?xml version="1.0" encoding="utf-8"?>
<Properties xmlns="http://schemas.openxmlformats.org/officeDocument/2006/extended-properties" xmlns:vt="http://schemas.openxmlformats.org/officeDocument/2006/docPropsVTypes">
  <Template>CAB%20styrdokument.dotx</Template>
  <TotalTime>6</TotalTime>
  <Pages>2</Pages>
  <Words>211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Bilaga C - MEPS Vuokralaitelistaus</dc:title>
  <dc:subject/>
  <dc:creator>Jenny Fagerdahl</dc:creator>
  <cp:keywords/>
  <dc:description/>
  <cp:lastModifiedBy>Sara Kjäll</cp:lastModifiedBy>
  <cp:revision>9</cp:revision>
  <dcterms:created xsi:type="dcterms:W3CDTF">2023-01-11T08:05:00Z</dcterms:created>
  <dcterms:modified xsi:type="dcterms:W3CDTF">2024-01-19T09:29:00Z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0x0101008AC337E2F8964E24B20FD615FA19B90B00A6220A0658F38A47912831F42F9314D6</vt:lpwstr>
  </property>
  <property fmtid="{D5CDD505-2E9C-101B-9397-08002B2CF9AE}" pid="3" name="IsMyDocuments">
    <vt:bool>true</vt:bool>
  </property>
  <property fmtid="{D5CDD505-2E9C-101B-9397-08002B2CF9AE}" pid="4" name="TaxKeyword">
    <vt:lpwstr/>
  </property>
  <property fmtid="{D5CDD505-2E9C-101B-9397-08002B2CF9AE}" pid="5" name="_dlc_DocIdItemGuid">
    <vt:lpwstr>36cafdb5-6e85-4253-ba81-56054816c16f</vt:lpwstr>
  </property>
  <property fmtid="{D5CDD505-2E9C-101B-9397-08002B2CF9AE}" pid="6" name="DocumentVersionColumn">
    <vt:lpwstr>1.0</vt:lpwstr>
  </property>
  <property fmtid="{D5CDD505-2E9C-101B-9397-08002B2CF9AE}" pid="7" name="ApprovedDateColumns">
    <vt:lpwstr>2015-11-16</vt:lpwstr>
  </property>
  <property fmtid="{D5CDD505-2E9C-101B-9397-08002B2CF9AE}" pid="8" name="ApprovedVersionColumns">
    <vt:lpwstr>2.0</vt:lpwstr>
  </property>
  <property fmtid="{D5CDD505-2E9C-101B-9397-08002B2CF9AE}" pid="9" name="ApprovedByColumns">
    <vt:lpwstr>12</vt:lpwstr>
  </property>
  <property fmtid="{D5CDD505-2E9C-101B-9397-08002B2CF9AE}" pid="10" name="TaxKeywordTaxHTField">
    <vt:lpwstr/>
  </property>
  <property fmtid="{D5CDD505-2E9C-101B-9397-08002B2CF9AE}" pid="11" name="TaxCatchAll">
    <vt:lpwstr/>
  </property>
  <property fmtid="{D5CDD505-2E9C-101B-9397-08002B2CF9AE}" pid="12" name="MediaServiceImageTags">
    <vt:lpwstr/>
  </property>
  <property fmtid="{D5CDD505-2E9C-101B-9397-08002B2CF9AE}" pid="13" name="MSIP_Label_2664f60f-dabc-4672-aa3e-32203f154caf_Enabled">
    <vt:lpwstr>true</vt:lpwstr>
  </property>
  <property fmtid="{D5CDD505-2E9C-101B-9397-08002B2CF9AE}" pid="14" name="MSIP_Label_2664f60f-dabc-4672-aa3e-32203f154caf_SetDate">
    <vt:lpwstr>2023-04-05T12:28:13Z</vt:lpwstr>
  </property>
  <property fmtid="{D5CDD505-2E9C-101B-9397-08002B2CF9AE}" pid="15" name="MSIP_Label_2664f60f-dabc-4672-aa3e-32203f154caf_Method">
    <vt:lpwstr>Privileged</vt:lpwstr>
  </property>
  <property fmtid="{D5CDD505-2E9C-101B-9397-08002B2CF9AE}" pid="16" name="MSIP_Label_2664f60f-dabc-4672-aa3e-32203f154caf_Name">
    <vt:lpwstr>2664f60f-dabc-4672-aa3e-32203f154caf</vt:lpwstr>
  </property>
  <property fmtid="{D5CDD505-2E9C-101B-9397-08002B2CF9AE}" pid="17" name="MSIP_Label_2664f60f-dabc-4672-aa3e-32203f154caf_SiteId">
    <vt:lpwstr>bd402493-0717-4f89-a565-39bdca08227b</vt:lpwstr>
  </property>
  <property fmtid="{D5CDD505-2E9C-101B-9397-08002B2CF9AE}" pid="18" name="MSIP_Label_2664f60f-dabc-4672-aa3e-32203f154caf_ActionId">
    <vt:lpwstr>6f5c0b6e-e293-4df3-90fc-b146dbb79603</vt:lpwstr>
  </property>
  <property fmtid="{D5CDD505-2E9C-101B-9397-08002B2CF9AE}" pid="19" name="MSIP_Label_2664f60f-dabc-4672-aa3e-32203f154caf_ContentBits">
    <vt:lpwstr>2</vt:lpwstr>
  </property>
  <property fmtid="{D5CDD505-2E9C-101B-9397-08002B2CF9AE}" pid="20" name="xd_ProgID">
    <vt:lpwstr/>
  </property>
  <property fmtid="{D5CDD505-2E9C-101B-9397-08002B2CF9AE}" pid="21" name="_dlc_DocId">
    <vt:lpwstr>CABNET-1493118244-53</vt:lpwstr>
  </property>
  <property fmtid="{D5CDD505-2E9C-101B-9397-08002B2CF9AE}" pid="22" name="TemplateUrl">
    <vt:lpwstr/>
  </property>
  <property fmtid="{D5CDD505-2E9C-101B-9397-08002B2CF9AE}" pid="23" name="_ExtendedDescription">
    <vt:lpwstr/>
  </property>
  <property fmtid="{D5CDD505-2E9C-101B-9397-08002B2CF9AE}" pid="24" name="DLCPolicyLabelValue">
    <vt:lpwstr>3.0</vt:lpwstr>
  </property>
  <property fmtid="{D5CDD505-2E9C-101B-9397-08002B2CF9AE}" pid="25" name="TriggerFlowInfo">
    <vt:lpwstr/>
  </property>
  <property fmtid="{D5CDD505-2E9C-101B-9397-08002B2CF9AE}" pid="26" name="DLCPolicyLabelClientValue">
    <vt:lpwstr>{_UIVersionString}</vt:lpwstr>
  </property>
  <property fmtid="{D5CDD505-2E9C-101B-9397-08002B2CF9AE}" pid="27" name="_dlc_DocIdUrl">
    <vt:lpwstr>https://cabnet.sharepoint.com/cabsverige/arbetsrum/business-unit-property/_layouts/15/DocIdRedir.aspx?ID=CABNET-1493118244-53, CABNET-1493118244-53</vt:lpwstr>
  </property>
  <property fmtid="{D5CDD505-2E9C-101B-9397-08002B2CF9AE}" pid="28" name="xd_Signature">
    <vt:bool>false</vt:bool>
  </property>
</Properties>
</file>